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AE79C" w14:textId="31CDFC2E" w:rsidR="00786FC4" w:rsidRPr="00811C7C" w:rsidRDefault="00FD6A62" w:rsidP="00811C7C">
      <w:r>
        <w:rPr>
          <w:rFonts w:ascii="Cambria" w:eastAsia="Cambria" w:hAnsi="Cambria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53004445" wp14:editId="6DC84C66">
                <wp:simplePos x="0" y="0"/>
                <wp:positionH relativeFrom="column">
                  <wp:posOffset>-922655</wp:posOffset>
                </wp:positionH>
                <wp:positionV relativeFrom="paragraph">
                  <wp:posOffset>-603885</wp:posOffset>
                </wp:positionV>
                <wp:extent cx="7034172" cy="9388444"/>
                <wp:effectExtent l="0" t="0" r="14605" b="22860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172" cy="93884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2F9F6" w14:textId="77777777" w:rsidR="00FD6A62" w:rsidRDefault="00FD6A62" w:rsidP="00FD6A62"/>
                          <w:p w14:paraId="14BC0F23" w14:textId="77777777" w:rsidR="00FD6A62" w:rsidRDefault="00FD6A62" w:rsidP="00FD6A62">
                            <w:pPr>
                              <w:spacing w:line="360" w:lineRule="auto"/>
                            </w:pPr>
                          </w:p>
                          <w:p w14:paraId="0D9D711C" w14:textId="77777777" w:rsidR="00FD6A62" w:rsidRPr="00F82F92" w:rsidRDefault="00FD6A62" w:rsidP="00FD6A62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F82F9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ŞABLONA GEÇMEDEN ÖNCE AŞAĞIDAKİ UYARILARI OKUYUNUZ.</w:t>
                            </w:r>
                          </w:p>
                          <w:p w14:paraId="6C08E5E8" w14:textId="77777777" w:rsidR="00FD6A62" w:rsidRDefault="00FD6A62" w:rsidP="00FD6A62">
                            <w:pPr>
                              <w:spacing w:line="360" w:lineRule="auto"/>
                              <w:ind w:right="-37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ŞABLONU KULLANDIKTAN SONRA BU METİN KUTUSUNU SİLİNİZ.</w:t>
                            </w:r>
                          </w:p>
                          <w:p w14:paraId="2C68F1F7" w14:textId="77777777" w:rsidR="00FD6A62" w:rsidRPr="00F82F92" w:rsidRDefault="00FD6A62" w:rsidP="00FD6A62">
                            <w:pPr>
                              <w:spacing w:line="360" w:lineRule="auto"/>
                              <w:ind w:right="-32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82F9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ANCAK METİN KUTUSUNUN BULUNDUĞU BOŞ SAYFAYI BIRAKINIZ.</w:t>
                            </w:r>
                          </w:p>
                          <w:p w14:paraId="51174DCC" w14:textId="77777777" w:rsidR="00FD6A62" w:rsidRPr="00056C11" w:rsidRDefault="00FD6A62" w:rsidP="00FD6A62">
                            <w:pPr>
                              <w:spacing w:line="360" w:lineRule="auto"/>
                              <w:ind w:right="-37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(İÇ KAPAKTAN ÖNCE BOŞ BİR SAYFA YER ALMALI)</w:t>
                            </w:r>
                          </w:p>
                          <w:p w14:paraId="06106660" w14:textId="77777777" w:rsidR="00FD6A62" w:rsidRPr="00056C11" w:rsidRDefault="00FD6A62" w:rsidP="00FD6A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1A500034" w14:textId="77777777" w:rsidR="00FD6A62" w:rsidRDefault="00FD6A62" w:rsidP="00E7727C">
                            <w:pPr>
                              <w:rPr>
                                <w:rFonts w:ascii="Times New Roman" w:hAnsi="Times New Roman" w:cs="Times New Roman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2419CC88" w14:textId="12CD78B3" w:rsidR="00FD6A62" w:rsidRDefault="00FD6A62" w:rsidP="002E5B72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1.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Şablon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kenar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boşlukları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yazı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tipi,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punto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aralıkları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gibi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kurallara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göre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hazır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haldedir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311A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Bu </w:t>
                            </w:r>
                            <w:proofErr w:type="spellStart"/>
                            <w:r w:rsidR="00311A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özellikleri</w:t>
                            </w:r>
                            <w:proofErr w:type="spellEnd"/>
                            <w:r w:rsidR="00311A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1A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değiştirmeden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1A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  <w:r w:rsidR="002E5B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aşlıklarınızı</w:t>
                            </w:r>
                            <w:proofErr w:type="spellEnd"/>
                            <w:r w:rsidR="002E5B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E5B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ve</w:t>
                            </w:r>
                            <w:proofErr w:type="spellEnd"/>
                            <w:r w:rsidR="002E5B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E5B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metinlerinizi</w:t>
                            </w:r>
                            <w:proofErr w:type="spellEnd"/>
                            <w:r w:rsidR="002E5B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E5B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şablondakiler</w:t>
                            </w:r>
                            <w:r w:rsidR="00522FF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</w:t>
                            </w:r>
                            <w:proofErr w:type="spellEnd"/>
                            <w:r w:rsidR="002E5B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E5B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üzerin</w:t>
                            </w:r>
                            <w:r w:rsidR="00522FF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</w:t>
                            </w:r>
                            <w:proofErr w:type="spellEnd"/>
                            <w:r w:rsidR="00522FF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22FF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yazarak</w:t>
                            </w:r>
                            <w:proofErr w:type="spellEnd"/>
                            <w:r w:rsidR="002E5B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22FF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ilerleyebilirsiniz</w:t>
                            </w:r>
                            <w:proofErr w:type="spellEnd"/>
                            <w:r w:rsidR="00522FF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07E6AB9D" w14:textId="77777777" w:rsidR="002E5B72" w:rsidRDefault="002E5B72" w:rsidP="002E5B72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17DECFD" w14:textId="606EF0CA" w:rsidR="00E82BD3" w:rsidRDefault="002E5B72" w:rsidP="002E5B72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2</w:t>
                            </w:r>
                            <w:r w:rsidRPr="000774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.</w:t>
                            </w:r>
                            <w:r w:rsidRPr="0007749F">
                              <w:rPr>
                                <w:rFonts w:ascii="Times New Roman" w:hAnsi="Times New Roman" w:cs="Times New Roman"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Şablon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içindeki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metinler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başlık</w:t>
                            </w:r>
                            <w:proofErr w:type="spellEnd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stillerinin</w:t>
                            </w:r>
                            <w:proofErr w:type="spellEnd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kullanılması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tablo-şekil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başlıklarının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eklenmesi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otomatik</w:t>
                            </w:r>
                            <w:proofErr w:type="spellEnd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liste</w:t>
                            </w:r>
                            <w:proofErr w:type="spellEnd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oluşturulması</w:t>
                            </w:r>
                            <w:proofErr w:type="spellEnd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gibi</w:t>
                            </w:r>
                            <w:proofErr w:type="spellEnd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özelliklerle</w:t>
                            </w:r>
                            <w:proofErr w:type="spellEnd"/>
                            <w:r w:rsidR="001F4B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ilgili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bilgiler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içerecek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şekilde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yazılmıştır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Bu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özellikleri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kullanmaya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hakim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değilseniz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lütfen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tezinizi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yazmaya</w:t>
                            </w:r>
                            <w:proofErr w:type="spellEnd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çmeden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önce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şablonu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özellikleri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öğrenmek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için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oluşturulmuş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yönerge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gibi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okuyunuz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3C8200CD" w14:textId="77777777" w:rsidR="00FD6A62" w:rsidRDefault="00FD6A62" w:rsidP="00FD6A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25BB6EC" w14:textId="0DF253A1" w:rsidR="00FD6A62" w:rsidRDefault="00E7727C" w:rsidP="00E7727C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3</w:t>
                            </w:r>
                            <w:r w:rsidR="00FD6A62" w:rsidRPr="000774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.</w:t>
                            </w:r>
                            <w:r w:rsidR="00FD6A62" w:rsidRPr="0007749F">
                              <w:rPr>
                                <w:rFonts w:ascii="Times New Roman" w:hAnsi="Times New Roman" w:cs="Times New Roman"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Şablonu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uygun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şekilde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kullanmanız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halinde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şekilsel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olarak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temel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kurallara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uymuş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olursunuz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Ancak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bunların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dışında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kalan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bazı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ayrıntılara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ilişkin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örnekleri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görebilmek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="00CA16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örneğin</w:t>
                            </w:r>
                            <w:proofErr w:type="spellEnd"/>
                            <w:r w:rsidR="00CA16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bölünmüş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tabloların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verilişi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yatay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sayfa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numarları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)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ve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tezinizin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son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kontrollerini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yapabilmek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için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6349" w:rsidRPr="00CE634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“</w:t>
                            </w:r>
                            <w:proofErr w:type="spellStart"/>
                            <w:r w:rsidR="00CE6349" w:rsidRPr="00CE634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Tez</w:t>
                            </w:r>
                            <w:proofErr w:type="spellEnd"/>
                            <w:r w:rsidR="00CE6349" w:rsidRPr="00CE634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E6349" w:rsidRPr="00CE634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Şablonu</w:t>
                            </w:r>
                            <w:proofErr w:type="spellEnd"/>
                            <w:r w:rsidR="00CE6349" w:rsidRPr="00CE634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E6349" w:rsidRPr="00CE634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</w:t>
                            </w:r>
                            <w:r w:rsidR="00FD6A62" w:rsidRPr="00CE63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ontrol</w:t>
                            </w:r>
                            <w:proofErr w:type="spellEnd"/>
                            <w:r w:rsidR="00FD6A62" w:rsidRPr="00CE63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E6349" w:rsidRPr="00CE63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L</w:t>
                            </w:r>
                            <w:r w:rsidR="00FD6A62" w:rsidRPr="00CE63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istesi</w:t>
                            </w:r>
                            <w:proofErr w:type="spellEnd"/>
                            <w:r w:rsidR="00CE63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”</w:t>
                            </w:r>
                            <w:r w:rsidR="00FD6A62" w:rsidRPr="00CE63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 w:rsidRPr="002E5B7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dosyasını</w:t>
                            </w:r>
                            <w:proofErr w:type="spellEnd"/>
                            <w:r w:rsidR="00FD6A62" w:rsidRPr="002E5B7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 w:rsidRPr="002E5B7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mutlaka</w:t>
                            </w:r>
                            <w:proofErr w:type="spellEnd"/>
                            <w:r w:rsidR="00FD6A62" w:rsidRPr="002E5B7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 w:rsidRPr="002E5B7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incelemeniz</w:t>
                            </w:r>
                            <w:proofErr w:type="spellEnd"/>
                            <w:r w:rsidR="00FD6A62" w:rsidRPr="002E5B7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 w:rsidRPr="002E5B7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gerekmektedir</w:t>
                            </w:r>
                            <w:proofErr w:type="spellEnd"/>
                            <w:r w:rsidR="00FD6A62" w:rsidRPr="002E5B7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Şablon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ve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kontrol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listesini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uygun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şekilde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kullanırsanız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teziniz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yüksek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ihtimalle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düzeltme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almadan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tez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savunma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sınavı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için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kabul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edilecektir</w:t>
                            </w:r>
                            <w:proofErr w:type="spellEnd"/>
                            <w:r w:rsidR="00FD6A6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B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288FC96" w14:textId="77777777" w:rsidR="00FD6A62" w:rsidRPr="00E7727C" w:rsidRDefault="00FD6A62" w:rsidP="00FD6A62">
                            <w:pPr>
                              <w:rPr>
                                <w:rFonts w:ascii="Times New Roman" w:hAnsi="Times New Roman" w:cs="Times New Roman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4EF74A07" w14:textId="77777777" w:rsidR="00FD6A62" w:rsidRDefault="00FD6A62" w:rsidP="00FD6A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FDFD44B" w14:textId="77777777" w:rsidR="00FD6A62" w:rsidRDefault="00FD6A62" w:rsidP="00FD6A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8E034B6" w14:textId="77777777" w:rsidR="00FD6A62" w:rsidRDefault="00FD6A62" w:rsidP="00FD6A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C530082" w14:textId="77777777" w:rsidR="00FD6A62" w:rsidRDefault="00FD6A62" w:rsidP="00FD6A6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7747659F" w14:textId="674FCEBB" w:rsidR="00FD6A62" w:rsidRPr="00AB14F8" w:rsidRDefault="00E7727C" w:rsidP="00AB14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!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Lütfen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tez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yazımında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elinize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geçmiş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başka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bir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tezi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değil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sadece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şablon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kılavuz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ve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kontrol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listesini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kullanınız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Başka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bir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tezi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örnek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almak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tezdeki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şekilsel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hataları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tekrarlamanıza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yol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açacaktır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="005C630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Aynı</w:t>
                            </w:r>
                            <w:proofErr w:type="spellEnd"/>
                            <w:r w:rsidR="005C630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C630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gerekçeyle</w:t>
                            </w:r>
                            <w:proofErr w:type="spellEnd"/>
                            <w:r w:rsidR="005C630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başka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bir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öğrenciyle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kendi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tezinizi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paylaşmak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yerine</w:t>
                            </w:r>
                            <w:proofErr w:type="spellEnd"/>
                            <w:r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AB14F8"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onu</w:t>
                            </w:r>
                            <w:proofErr w:type="spellEnd"/>
                            <w:r w:rsidR="00AB14F8"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B14F8"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tez</w:t>
                            </w:r>
                            <w:proofErr w:type="spellEnd"/>
                            <w:r w:rsidR="00AB14F8"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B14F8"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yazım</w:t>
                            </w:r>
                            <w:proofErr w:type="spellEnd"/>
                            <w:r w:rsidR="00AB14F8"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B14F8"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şablonu</w:t>
                            </w:r>
                            <w:r w:rsidR="00C3448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="00C3448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B14F8"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yönlendiriniz</w:t>
                            </w:r>
                            <w:proofErr w:type="spellEnd"/>
                            <w:r w:rsidR="00AB14F8" w:rsidRPr="00AB14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9128245" w14:textId="77777777" w:rsidR="00FD6A62" w:rsidRDefault="00FD6A62" w:rsidP="00FD6A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61C4E23" w14:textId="77777777" w:rsidR="00FD6A62" w:rsidRPr="00FF516E" w:rsidRDefault="00FD6A62" w:rsidP="00FD6A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04445" id="_x0000_t202" coordsize="21600,21600" o:spt="202" path="m,l,21600r21600,l21600,xe">
                <v:stroke joinstyle="miter"/>
                <v:path gradientshapeok="t" o:connecttype="rect"/>
              </v:shapetype>
              <v:shape id="Metin Kutusu 16" o:spid="_x0000_s1026" type="#_x0000_t202" style="position:absolute;margin-left:-72.65pt;margin-top:-47.55pt;width:553.85pt;height:739.2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" fillcolor="white [3201]" strokecolor="#c0504d [3205]" strokeweight="2pt">
                <v:textbox>
                  <w:txbxContent>
                    <w:p w14:paraId="2D82F9F6" w14:textId="77777777" w:rsidR="00FD6A62" w:rsidRDefault="00FD6A62" w:rsidP="00FD6A62"/>
                    <w:p w14:paraId="14BC0F23" w14:textId="77777777" w:rsidR="00FD6A62" w:rsidRDefault="00FD6A62" w:rsidP="00FD6A62">
                      <w:pPr>
                        <w:spacing w:line="360" w:lineRule="auto"/>
                      </w:pPr>
                    </w:p>
                    <w:p w14:paraId="0D9D711C" w14:textId="77777777" w:rsidR="00FD6A62" w:rsidRPr="00F82F92" w:rsidRDefault="00FD6A62" w:rsidP="00FD6A62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  <w:r w:rsidRPr="00F82F9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ŞABLONA GEÇMEDEN ÖNCE AŞAĞIDAKİ UYARILARI OKUYUNUZ.</w:t>
                      </w:r>
                    </w:p>
                    <w:p w14:paraId="6C08E5E8" w14:textId="77777777" w:rsidR="00FD6A62" w:rsidRDefault="00FD6A62" w:rsidP="00FD6A62">
                      <w:pPr>
                        <w:spacing w:line="360" w:lineRule="auto"/>
                        <w:ind w:right="-37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ŞABLONU KULLANDIKTAN SONRA BU METİN KUTUSUNU SİLİNİZ.</w:t>
                      </w:r>
                    </w:p>
                    <w:p w14:paraId="2C68F1F7" w14:textId="77777777" w:rsidR="00FD6A62" w:rsidRPr="00F82F92" w:rsidRDefault="00FD6A62" w:rsidP="00FD6A62">
                      <w:pPr>
                        <w:spacing w:line="360" w:lineRule="auto"/>
                        <w:ind w:right="-32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82F9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ANCAK METİN KUTUSUNUN BULUNDUĞU BOŞ SAYFAYI BIRAKINIZ.</w:t>
                      </w:r>
                    </w:p>
                    <w:p w14:paraId="51174DCC" w14:textId="77777777" w:rsidR="00FD6A62" w:rsidRPr="00056C11" w:rsidRDefault="00FD6A62" w:rsidP="00FD6A62">
                      <w:pPr>
                        <w:spacing w:line="360" w:lineRule="auto"/>
                        <w:ind w:right="-37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(İÇ KAPAKTAN ÖNCE BOŞ BİR SAYFA YER ALMALI)</w:t>
                      </w:r>
                    </w:p>
                    <w:p w14:paraId="06106660" w14:textId="77777777" w:rsidR="00FD6A62" w:rsidRPr="00056C11" w:rsidRDefault="00FD6A62" w:rsidP="00FD6A62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  <w:sz w:val="28"/>
                          <w:szCs w:val="28"/>
                        </w:rPr>
                      </w:pPr>
                    </w:p>
                    <w:p w14:paraId="1A500034" w14:textId="77777777" w:rsidR="00FD6A62" w:rsidRDefault="00FD6A62" w:rsidP="00E7727C">
                      <w:pPr>
                        <w:rPr>
                          <w:rFonts w:ascii="Times New Roman" w:hAnsi="Times New Roman" w:cs="Times New Roman"/>
                          <w:color w:val="C00000"/>
                          <w:sz w:val="28"/>
                          <w:szCs w:val="28"/>
                        </w:rPr>
                      </w:pPr>
                    </w:p>
                    <w:p w14:paraId="2419CC88" w14:textId="12CD78B3" w:rsidR="00FD6A62" w:rsidRDefault="00FD6A62" w:rsidP="002E5B72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1.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Şablon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kenar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boşlukları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yazı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tipi,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punto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satır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aralıkları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gibi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kurallara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göre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hazır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haldedir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311A4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Bu </w:t>
                      </w:r>
                      <w:proofErr w:type="spellStart"/>
                      <w:r w:rsidR="00311A4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özellikleri</w:t>
                      </w:r>
                      <w:proofErr w:type="spellEnd"/>
                      <w:r w:rsidR="00311A4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1A4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değiştirmeden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1A4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</w:t>
                      </w:r>
                      <w:r w:rsidR="002E5B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aşlıklarınızı</w:t>
                      </w:r>
                      <w:proofErr w:type="spellEnd"/>
                      <w:r w:rsidR="002E5B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E5B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ve</w:t>
                      </w:r>
                      <w:proofErr w:type="spellEnd"/>
                      <w:r w:rsidR="002E5B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E5B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metinlerinizi</w:t>
                      </w:r>
                      <w:proofErr w:type="spellEnd"/>
                      <w:r w:rsidR="002E5B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E5B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şablondakiler</w:t>
                      </w:r>
                      <w:r w:rsidR="00522FF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</w:t>
                      </w:r>
                      <w:proofErr w:type="spellEnd"/>
                      <w:r w:rsidR="002E5B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E5B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üzerin</w:t>
                      </w:r>
                      <w:r w:rsidR="00522FF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</w:t>
                      </w:r>
                      <w:proofErr w:type="spellEnd"/>
                      <w:r w:rsidR="00522FF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22FF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yazarak</w:t>
                      </w:r>
                      <w:proofErr w:type="spellEnd"/>
                      <w:r w:rsidR="002E5B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22FF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ilerleyebilirsiniz</w:t>
                      </w:r>
                      <w:proofErr w:type="spellEnd"/>
                      <w:r w:rsidR="00522FF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07E6AB9D" w14:textId="77777777" w:rsidR="002E5B72" w:rsidRDefault="002E5B72" w:rsidP="002E5B72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17DECFD" w14:textId="606EF0CA" w:rsidR="00E82BD3" w:rsidRDefault="002E5B72" w:rsidP="002E5B72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2</w:t>
                      </w:r>
                      <w:r w:rsidRPr="0007749F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.</w:t>
                      </w:r>
                      <w:r w:rsidRPr="0007749F">
                        <w:rPr>
                          <w:rFonts w:ascii="Times New Roman" w:hAnsi="Times New Roman" w:cs="Times New Roman"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Şablon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içindeki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metinler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başlık</w:t>
                      </w:r>
                      <w:proofErr w:type="spellEnd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stillerinin</w:t>
                      </w:r>
                      <w:proofErr w:type="spellEnd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kullanılması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tablo-şekil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başlıklarının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eklenmesi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otomatik</w:t>
                      </w:r>
                      <w:proofErr w:type="spellEnd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liste</w:t>
                      </w:r>
                      <w:proofErr w:type="spellEnd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oluşturulması</w:t>
                      </w:r>
                      <w:proofErr w:type="spellEnd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gibi</w:t>
                      </w:r>
                      <w:proofErr w:type="spellEnd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özelliklerle</w:t>
                      </w:r>
                      <w:proofErr w:type="spellEnd"/>
                      <w:r w:rsidR="001F4B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ilgili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bilgiler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içerecek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şekilde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yazılmıştır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Bu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özellikleri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kullanmaya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hakim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değilseniz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lütfen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tezinizi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yazmaya</w:t>
                      </w:r>
                      <w:proofErr w:type="spellEnd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ge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çmeden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önce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şablonu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özellikleri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öğrenmek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için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oluşturulmuş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bir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yönerge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gibi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okuyunuz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3C8200CD" w14:textId="77777777" w:rsidR="00FD6A62" w:rsidRDefault="00FD6A62" w:rsidP="00FD6A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25BB6EC" w14:textId="0DF253A1" w:rsidR="00FD6A62" w:rsidRDefault="00E7727C" w:rsidP="00E7727C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3</w:t>
                      </w:r>
                      <w:r w:rsidR="00FD6A62" w:rsidRPr="0007749F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.</w:t>
                      </w:r>
                      <w:r w:rsidR="00FD6A62" w:rsidRPr="0007749F">
                        <w:rPr>
                          <w:rFonts w:ascii="Times New Roman" w:hAnsi="Times New Roman" w:cs="Times New Roman"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Şablonu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uygun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şekilde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kullanmanız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halinde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şekilsel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olarak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temel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kurallara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uymuş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olursunuz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Ancak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bunların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dışında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kalan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bazı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ayrıntılara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ilişkin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örnekleri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görebilmek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="00CA16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örneğin</w:t>
                      </w:r>
                      <w:proofErr w:type="spellEnd"/>
                      <w:r w:rsidR="00CA16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bölünmüş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tabloların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verilişi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yatay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sayfa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numarları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)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ve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tezinizin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son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kontrollerini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yapabilmek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için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CE6349" w:rsidRPr="00CE634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“</w:t>
                      </w:r>
                      <w:proofErr w:type="spellStart"/>
                      <w:r w:rsidR="00CE6349" w:rsidRPr="00CE634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Tez</w:t>
                      </w:r>
                      <w:proofErr w:type="spellEnd"/>
                      <w:r w:rsidR="00CE6349" w:rsidRPr="00CE634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E6349" w:rsidRPr="00CE634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Şablonu</w:t>
                      </w:r>
                      <w:proofErr w:type="spellEnd"/>
                      <w:r w:rsidR="00CE6349" w:rsidRPr="00CE634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E6349" w:rsidRPr="00CE634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</w:t>
                      </w:r>
                      <w:r w:rsidR="00FD6A62" w:rsidRPr="00CE634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ontrol</w:t>
                      </w:r>
                      <w:proofErr w:type="spellEnd"/>
                      <w:r w:rsidR="00FD6A62" w:rsidRPr="00CE634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E6349" w:rsidRPr="00CE634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L</w:t>
                      </w:r>
                      <w:r w:rsidR="00FD6A62" w:rsidRPr="00CE634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istesi</w:t>
                      </w:r>
                      <w:proofErr w:type="spellEnd"/>
                      <w:r w:rsidR="00CE634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”</w:t>
                      </w:r>
                      <w:r w:rsidR="00FD6A62" w:rsidRPr="00CE634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 w:rsidRPr="002E5B7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dosyasını</w:t>
                      </w:r>
                      <w:proofErr w:type="spellEnd"/>
                      <w:r w:rsidR="00FD6A62" w:rsidRPr="002E5B7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 w:rsidRPr="002E5B7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mutlaka</w:t>
                      </w:r>
                      <w:proofErr w:type="spellEnd"/>
                      <w:r w:rsidR="00FD6A62" w:rsidRPr="002E5B7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 w:rsidRPr="002E5B7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incelemeniz</w:t>
                      </w:r>
                      <w:proofErr w:type="spellEnd"/>
                      <w:r w:rsidR="00FD6A62" w:rsidRPr="002E5B7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 w:rsidRPr="002E5B7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gerekmektedir</w:t>
                      </w:r>
                      <w:proofErr w:type="spellEnd"/>
                      <w:r w:rsidR="00FD6A62" w:rsidRPr="002E5B7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Şablon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ve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kontrol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listesini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uygun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şekilde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kullanırsanız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teziniz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yüksek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ihtimalle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düzeltme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almadan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tez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savunma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sınavı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için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kabul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edilecektir</w:t>
                      </w:r>
                      <w:proofErr w:type="spellEnd"/>
                      <w:r w:rsidR="00FD6A6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E82B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288FC96" w14:textId="77777777" w:rsidR="00FD6A62" w:rsidRPr="00E7727C" w:rsidRDefault="00FD6A62" w:rsidP="00FD6A62">
                      <w:pPr>
                        <w:rPr>
                          <w:rFonts w:ascii="Times New Roman" w:hAnsi="Times New Roman" w:cs="Times New Roman"/>
                          <w:color w:val="C00000"/>
                          <w:sz w:val="28"/>
                          <w:szCs w:val="28"/>
                        </w:rPr>
                      </w:pPr>
                    </w:p>
                    <w:p w14:paraId="4EF74A07" w14:textId="77777777" w:rsidR="00FD6A62" w:rsidRDefault="00FD6A62" w:rsidP="00FD6A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FDFD44B" w14:textId="77777777" w:rsidR="00FD6A62" w:rsidRDefault="00FD6A62" w:rsidP="00FD6A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8E034B6" w14:textId="77777777" w:rsidR="00FD6A62" w:rsidRDefault="00FD6A62" w:rsidP="00FD6A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C530082" w14:textId="77777777" w:rsidR="00FD6A62" w:rsidRDefault="00FD6A62" w:rsidP="00FD6A62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</w:p>
                    <w:p w14:paraId="7747659F" w14:textId="674FCEBB" w:rsidR="00FD6A62" w:rsidRPr="00AB14F8" w:rsidRDefault="00E7727C" w:rsidP="00AB14F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!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Lütfen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tez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yazımında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elinize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geçmiş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başka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bir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tezi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değil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sadece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bookmarkStart w:id="1" w:name="_GoBack"/>
                      <w:bookmarkEnd w:id="1"/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şablon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kılavuz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ve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kontrol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listesini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kullanınız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Başka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bir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tezi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örnek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almak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tezdeki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şekilsel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hataları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tekrarlamanıza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yol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açacaktır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="005C6302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Aynı</w:t>
                      </w:r>
                      <w:proofErr w:type="spellEnd"/>
                      <w:r w:rsidR="005C6302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C6302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gerekçeyle</w:t>
                      </w:r>
                      <w:proofErr w:type="spellEnd"/>
                      <w:r w:rsidR="005C6302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başka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bir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öğrenciyle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kendi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tezinizi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paylaşmak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yerine</w:t>
                      </w:r>
                      <w:proofErr w:type="spellEnd"/>
                      <w:r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AB14F8"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onu</w:t>
                      </w:r>
                      <w:proofErr w:type="spellEnd"/>
                      <w:r w:rsidR="00AB14F8"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AB14F8"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tez</w:t>
                      </w:r>
                      <w:proofErr w:type="spellEnd"/>
                      <w:r w:rsidR="00AB14F8"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AB14F8"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yazım</w:t>
                      </w:r>
                      <w:proofErr w:type="spellEnd"/>
                      <w:r w:rsidR="00AB14F8"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AB14F8"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şablonu</w:t>
                      </w:r>
                      <w:r w:rsidR="00C34482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="00C34482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AB14F8"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yönlendiriniz</w:t>
                      </w:r>
                      <w:proofErr w:type="spellEnd"/>
                      <w:r w:rsidR="00AB14F8" w:rsidRPr="00AB14F8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>.</w:t>
                      </w:r>
                    </w:p>
                    <w:p w14:paraId="09128245" w14:textId="77777777" w:rsidR="00FD6A62" w:rsidRDefault="00FD6A62" w:rsidP="00FD6A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61C4E23" w14:textId="77777777" w:rsidR="00FD6A62" w:rsidRPr="00FF516E" w:rsidRDefault="00FD6A62" w:rsidP="00FD6A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F6F428" w14:textId="3C7363F2" w:rsidR="00786FC4" w:rsidRDefault="00786FC4">
      <w:pPr>
        <w:rPr>
          <w:rFonts w:ascii="Cambria" w:eastAsia="Cambria" w:hAnsi="Cambria" w:cs="Times New Roman"/>
          <w:lang w:val="tr-TR"/>
        </w:rPr>
      </w:pPr>
      <w:r>
        <w:rPr>
          <w:rFonts w:ascii="Cambria" w:eastAsia="Cambria" w:hAnsi="Cambria" w:cs="Times New Roman"/>
          <w:lang w:val="tr-TR"/>
        </w:rPr>
        <w:br w:type="page"/>
      </w:r>
    </w:p>
    <w:p w14:paraId="772CB639" w14:textId="0D343C38" w:rsidR="00610763" w:rsidRPr="00D91638" w:rsidRDefault="007D0E82" w:rsidP="00610763">
      <w:pPr>
        <w:spacing w:line="200" w:lineRule="exact"/>
        <w:rPr>
          <w:rFonts w:ascii="Cambria" w:eastAsia="Cambria" w:hAnsi="Cambria" w:cs="Times New Roman"/>
          <w:lang w:val="tr-TR"/>
        </w:rPr>
      </w:pPr>
      <w:r w:rsidRPr="007D0E82">
        <w:rPr>
          <w:rFonts w:ascii="Calibri" w:eastAsia="Calibri" w:hAnsi="Calibri" w:cs="Times New Roman"/>
          <w:noProof/>
          <w:color w:val="FFFFFF"/>
          <w:sz w:val="22"/>
          <w:szCs w:val="22"/>
          <w:lang w:val="tr-TR" w:eastAsia="tr-TR"/>
        </w:rPr>
        <w:lastRenderedPageBreak/>
        <w:drawing>
          <wp:anchor distT="0" distB="0" distL="114300" distR="114300" simplePos="0" relativeHeight="251747840" behindDoc="1" locked="0" layoutInCell="1" allowOverlap="1" wp14:anchorId="03202168" wp14:editId="2FE79000">
            <wp:simplePos x="0" y="0"/>
            <wp:positionH relativeFrom="margin">
              <wp:align>center</wp:align>
            </wp:positionH>
            <wp:positionV relativeFrom="page">
              <wp:posOffset>720090</wp:posOffset>
            </wp:positionV>
            <wp:extent cx="1080000" cy="1080000"/>
            <wp:effectExtent l="0" t="0" r="6350" b="6350"/>
            <wp:wrapTopAndBottom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7ADDC" w14:textId="77777777" w:rsidR="00610763" w:rsidRDefault="00610763" w:rsidP="00610763">
      <w:pPr>
        <w:spacing w:line="200" w:lineRule="exact"/>
        <w:rPr>
          <w:rFonts w:ascii="Cambria" w:eastAsia="Cambria" w:hAnsi="Cambria" w:cs="Times New Roman"/>
          <w:lang w:val="tr-TR"/>
        </w:rPr>
      </w:pPr>
    </w:p>
    <w:p w14:paraId="03B58766" w14:textId="77777777" w:rsidR="00610763" w:rsidRPr="00D91638" w:rsidRDefault="00610763" w:rsidP="003A0E45">
      <w:pPr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</w:pP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T.C.</w:t>
      </w:r>
    </w:p>
    <w:p w14:paraId="6618098D" w14:textId="77777777" w:rsidR="00610763" w:rsidRPr="00D91638" w:rsidRDefault="00610763" w:rsidP="003A0E45">
      <w:pPr>
        <w:ind w:right="2"/>
        <w:jc w:val="center"/>
        <w:rPr>
          <w:rFonts w:ascii="Cambria" w:eastAsia="Cambria" w:hAnsi="Cambria" w:cs="Times New Roman"/>
          <w:sz w:val="32"/>
          <w:szCs w:val="32"/>
          <w:lang w:val="tr-TR"/>
        </w:rPr>
      </w:pP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SAĞLIK</w:t>
      </w:r>
      <w:r w:rsidRPr="00D91638">
        <w:rPr>
          <w:rFonts w:ascii="Times New Roman" w:eastAsia="Times New Roman" w:hAnsi="Times New Roman" w:cs="Times New Roman"/>
          <w:b/>
          <w:sz w:val="36"/>
          <w:szCs w:val="36"/>
          <w:lang w:val="tr-TR"/>
        </w:rPr>
        <w:t xml:space="preserve"> </w:t>
      </w: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BİLİMLERİ</w:t>
      </w:r>
      <w:r w:rsidRPr="00D91638">
        <w:rPr>
          <w:rFonts w:ascii="Times New Roman" w:eastAsia="Times New Roman" w:hAnsi="Times New Roman" w:cs="Times New Roman"/>
          <w:b/>
          <w:spacing w:val="-7"/>
          <w:sz w:val="36"/>
          <w:szCs w:val="36"/>
          <w:lang w:val="tr-TR"/>
        </w:rPr>
        <w:t xml:space="preserve"> </w:t>
      </w: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ÜNİVERSİTESİ</w:t>
      </w:r>
    </w:p>
    <w:p w14:paraId="0CCCCBEA" w14:textId="77777777" w:rsidR="00BE3821" w:rsidRDefault="00610763" w:rsidP="003A0E45">
      <w:pPr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sectPr w:rsidR="00BE3821" w:rsidSect="003B0559">
          <w:footerReference w:type="default" r:id="rId12"/>
          <w:type w:val="continuous"/>
          <w:pgSz w:w="11910" w:h="16840"/>
          <w:pgMar w:top="1701" w:right="1134" w:bottom="1134" w:left="1985" w:header="0" w:footer="0" w:gutter="0"/>
          <w:pgNumType w:fmt="lowerRoman" w:start="3"/>
          <w:cols w:space="708"/>
          <w:titlePg/>
          <w:docGrid w:linePitch="326"/>
        </w:sectPr>
      </w:pPr>
      <w:r w:rsidRPr="00D91638">
        <w:rPr>
          <w:rFonts w:ascii="Times New Roman" w:eastAsia="Times New Roman" w:hAnsi="Times New Roman" w:cs="Times New Roman"/>
          <w:b/>
          <w:sz w:val="36"/>
          <w:szCs w:val="36"/>
          <w:lang w:val="tr-TR"/>
        </w:rPr>
        <w:t xml:space="preserve">HAMİDİYE </w:t>
      </w: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SAĞLIK</w:t>
      </w:r>
      <w:r w:rsidRPr="00D91638">
        <w:rPr>
          <w:rFonts w:ascii="Times New Roman" w:eastAsia="Times New Roman" w:hAnsi="Times New Roman" w:cs="Times New Roman"/>
          <w:b/>
          <w:spacing w:val="-6"/>
          <w:sz w:val="36"/>
          <w:szCs w:val="36"/>
          <w:lang w:val="tr-TR"/>
        </w:rPr>
        <w:t xml:space="preserve"> </w:t>
      </w: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 xml:space="preserve">BİLİMLERİ </w:t>
      </w:r>
      <w:r w:rsidRPr="00D91638">
        <w:rPr>
          <w:rFonts w:ascii="Times New Roman" w:eastAsia="Times New Roman" w:hAnsi="Times New Roman" w:cs="Times New Roman"/>
          <w:b/>
          <w:color w:val="000000"/>
          <w:spacing w:val="-1"/>
          <w:sz w:val="36"/>
          <w:szCs w:val="36"/>
          <w:lang w:val="tr-TR"/>
        </w:rPr>
        <w:t>ENST</w:t>
      </w: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İTÜSÜ</w:t>
      </w:r>
    </w:p>
    <w:p w14:paraId="43335A96" w14:textId="10439C38" w:rsidR="00610763" w:rsidRPr="00BE3821" w:rsidRDefault="00610763" w:rsidP="00BE3821">
      <w:pPr>
        <w:spacing w:line="200" w:lineRule="exact"/>
        <w:rPr>
          <w:rFonts w:ascii="Cambria" w:eastAsia="Cambria" w:hAnsi="Cambria" w:cs="Times New Roman"/>
          <w:lang w:val="tr-TR"/>
        </w:rPr>
      </w:pPr>
    </w:p>
    <w:p w14:paraId="08AC16BC" w14:textId="77777777" w:rsidR="00610763" w:rsidRPr="00D91638" w:rsidRDefault="00610763" w:rsidP="00610763">
      <w:pPr>
        <w:spacing w:line="200" w:lineRule="exact"/>
        <w:rPr>
          <w:rFonts w:ascii="Cambria" w:eastAsia="Cambria" w:hAnsi="Cambria" w:cs="Times New Roman"/>
          <w:lang w:val="tr-TR"/>
        </w:rPr>
      </w:pPr>
    </w:p>
    <w:p w14:paraId="4CF0E3B1" w14:textId="097C5524" w:rsidR="00610763" w:rsidRPr="00D91638" w:rsidRDefault="005A79B7" w:rsidP="00610763">
      <w:pPr>
        <w:spacing w:line="200" w:lineRule="exact"/>
        <w:rPr>
          <w:rFonts w:ascii="Cambria" w:eastAsia="Cambria" w:hAnsi="Cambria" w:cs="Times New Roman"/>
          <w:lang w:val="tr-TR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8"/>
          <w:szCs w:val="48"/>
          <w:lang w:val="tr-TR" w:eastAsia="tr-T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E247400" wp14:editId="129423D2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581650" cy="2886075"/>
                <wp:effectExtent l="0" t="0" r="0" b="952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2886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7B2FD" w14:textId="3AF2E319" w:rsidR="00553A9F" w:rsidRPr="003A0E45" w:rsidRDefault="005013FC" w:rsidP="001815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5013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SAĞLIK BİLİMLERİ ENSTİTÜSÜ ÖRNEK TEZ BAŞLIĞI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E247400" id="Dikdörtgen 3" o:spid="_x0000_s1027" style="position:absolute;margin-left:388.3pt;margin-top:.55pt;width:439.5pt;height:227.25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" fillcolor="white [3201]" stroked="f" strokeweight="2pt">
                <v:textbox inset="0,0,0,0">
                  <w:txbxContent>
                    <w:p w14:paraId="76B7B2FD" w14:textId="3AF2E319" w:rsidR="00553A9F" w:rsidRPr="003A0E45" w:rsidRDefault="005013FC" w:rsidP="0018158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5013F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SAĞLIK BİLİMLERİ ENSTİTÜSÜ ÖRNEK TEZ BAŞLIĞI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5BDC62" w14:textId="3FD5D5EA" w:rsidR="00610763" w:rsidRPr="00D91638" w:rsidRDefault="00610763" w:rsidP="00610763">
      <w:pPr>
        <w:spacing w:line="200" w:lineRule="exact"/>
        <w:rPr>
          <w:rFonts w:ascii="Cambria" w:eastAsia="Cambria" w:hAnsi="Cambria" w:cs="Times New Roman"/>
          <w:lang w:val="tr-TR"/>
        </w:rPr>
      </w:pPr>
    </w:p>
    <w:p w14:paraId="6F2288B2" w14:textId="7BCB3730" w:rsidR="00610763" w:rsidRPr="00D91638" w:rsidRDefault="00610763" w:rsidP="00610763">
      <w:pPr>
        <w:spacing w:line="241" w:lineRule="exact"/>
        <w:rPr>
          <w:rFonts w:ascii="Cambria" w:eastAsia="Cambria" w:hAnsi="Cambria" w:cs="Times New Roman"/>
          <w:lang w:val="tr-TR"/>
        </w:rPr>
      </w:pPr>
    </w:p>
    <w:p w14:paraId="1AE3007D" w14:textId="4911D4F7" w:rsidR="00610763" w:rsidRPr="00D91638" w:rsidRDefault="00610763" w:rsidP="00610763">
      <w:pPr>
        <w:spacing w:line="241" w:lineRule="exact"/>
        <w:rPr>
          <w:rFonts w:ascii="Cambria" w:eastAsia="Cambria" w:hAnsi="Cambria" w:cs="Times New Roman"/>
          <w:lang w:val="tr-TR"/>
        </w:rPr>
      </w:pPr>
    </w:p>
    <w:p w14:paraId="11967D93" w14:textId="77777777" w:rsidR="00610763" w:rsidRPr="00D91638" w:rsidRDefault="00610763" w:rsidP="00610763">
      <w:pPr>
        <w:spacing w:line="241" w:lineRule="exact"/>
        <w:rPr>
          <w:rFonts w:ascii="Cambria" w:eastAsia="Cambria" w:hAnsi="Cambria" w:cs="Times New Roman"/>
          <w:lang w:val="tr-TR"/>
        </w:rPr>
      </w:pPr>
    </w:p>
    <w:p w14:paraId="555C32CA" w14:textId="031A22A1" w:rsidR="00610763" w:rsidRPr="00D91638" w:rsidRDefault="00610763" w:rsidP="00610763">
      <w:pPr>
        <w:spacing w:line="241" w:lineRule="exact"/>
        <w:rPr>
          <w:rFonts w:ascii="Cambria" w:eastAsia="Cambria" w:hAnsi="Cambria" w:cs="Times New Roman"/>
          <w:lang w:val="tr-TR"/>
        </w:rPr>
      </w:pPr>
    </w:p>
    <w:p w14:paraId="4D1546AC" w14:textId="429DF1C1" w:rsidR="00610763" w:rsidRPr="00D91638" w:rsidRDefault="00610763" w:rsidP="00610763">
      <w:pPr>
        <w:spacing w:line="241" w:lineRule="exact"/>
        <w:rPr>
          <w:rFonts w:ascii="Cambria" w:eastAsia="Cambria" w:hAnsi="Cambria" w:cs="Times New Roman"/>
          <w:lang w:val="tr-TR"/>
        </w:rPr>
      </w:pPr>
    </w:p>
    <w:p w14:paraId="444525C7" w14:textId="5211E25E" w:rsidR="00610763" w:rsidRPr="00D91638" w:rsidRDefault="00610763" w:rsidP="00610763">
      <w:pPr>
        <w:spacing w:line="241" w:lineRule="exact"/>
        <w:rPr>
          <w:rFonts w:ascii="Cambria" w:eastAsia="Cambria" w:hAnsi="Cambria" w:cs="Times New Roman"/>
          <w:lang w:val="tr-TR"/>
        </w:rPr>
      </w:pPr>
    </w:p>
    <w:p w14:paraId="2BC70F59" w14:textId="6F6331C2" w:rsidR="00610763" w:rsidRPr="00D91638" w:rsidRDefault="00610763" w:rsidP="008502D1">
      <w:pPr>
        <w:ind w:left="590" w:right="573"/>
        <w:jc w:val="center"/>
        <w:rPr>
          <w:rFonts w:ascii="Cambria" w:eastAsia="Cambria" w:hAnsi="Cambria" w:cs="Times New Roman"/>
          <w:sz w:val="48"/>
          <w:szCs w:val="48"/>
          <w:lang w:val="tr-TR"/>
        </w:rPr>
      </w:pPr>
    </w:p>
    <w:p w14:paraId="0EA48AD3" w14:textId="77777777" w:rsidR="00610763" w:rsidRPr="00D91638" w:rsidRDefault="00610763" w:rsidP="00610763">
      <w:pPr>
        <w:spacing w:line="200" w:lineRule="exact"/>
        <w:rPr>
          <w:rFonts w:ascii="Cambria" w:eastAsia="Cambria" w:hAnsi="Cambria" w:cs="Times New Roman"/>
          <w:lang w:val="tr-TR"/>
        </w:rPr>
      </w:pPr>
    </w:p>
    <w:p w14:paraId="596E6AB0" w14:textId="77777777" w:rsidR="00610763" w:rsidRPr="00D91638" w:rsidRDefault="00610763" w:rsidP="00610763">
      <w:pPr>
        <w:spacing w:line="200" w:lineRule="exact"/>
        <w:rPr>
          <w:rFonts w:ascii="Cambria" w:eastAsia="Cambria" w:hAnsi="Cambria" w:cs="Times New Roman"/>
          <w:lang w:val="tr-TR"/>
        </w:rPr>
      </w:pPr>
    </w:p>
    <w:p w14:paraId="7BFFB7F4" w14:textId="020BE558" w:rsidR="00610763" w:rsidRPr="00D91638" w:rsidRDefault="00610763" w:rsidP="00610763">
      <w:pPr>
        <w:spacing w:line="200" w:lineRule="exact"/>
        <w:rPr>
          <w:rFonts w:ascii="Cambria" w:eastAsia="Cambria" w:hAnsi="Cambria" w:cs="Times New Roman"/>
          <w:lang w:val="tr-TR"/>
        </w:rPr>
      </w:pPr>
    </w:p>
    <w:p w14:paraId="1C40F990" w14:textId="77777777" w:rsidR="00610763" w:rsidRPr="00D91638" w:rsidRDefault="00610763" w:rsidP="00610763">
      <w:pPr>
        <w:spacing w:line="200" w:lineRule="exact"/>
        <w:rPr>
          <w:rFonts w:ascii="Cambria" w:eastAsia="Cambria" w:hAnsi="Cambria" w:cs="Times New Roman"/>
          <w:lang w:val="tr-TR"/>
        </w:rPr>
      </w:pPr>
    </w:p>
    <w:p w14:paraId="03B2CEC6" w14:textId="77777777" w:rsidR="00610763" w:rsidRPr="00D91638" w:rsidRDefault="00610763" w:rsidP="00610763">
      <w:pPr>
        <w:spacing w:line="200" w:lineRule="exact"/>
        <w:rPr>
          <w:rFonts w:ascii="Cambria" w:eastAsia="Cambria" w:hAnsi="Cambria" w:cs="Times New Roman"/>
          <w:lang w:val="tr-TR"/>
        </w:rPr>
      </w:pPr>
    </w:p>
    <w:p w14:paraId="7DB34403" w14:textId="30D40BEF" w:rsidR="00610763" w:rsidRPr="00D91638" w:rsidRDefault="00610763" w:rsidP="00610763">
      <w:pPr>
        <w:ind w:left="4155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61452F3C" w14:textId="129AF141" w:rsidR="00610763" w:rsidRPr="00D91638" w:rsidRDefault="00610763" w:rsidP="00610763">
      <w:pPr>
        <w:ind w:left="4155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3631EC49" w14:textId="5E5070F8" w:rsidR="00610763" w:rsidRPr="00D91638" w:rsidRDefault="00610763" w:rsidP="00610763">
      <w:pPr>
        <w:ind w:left="4155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34427E0B" w14:textId="5D1C02E5" w:rsidR="00610763" w:rsidRPr="00D91638" w:rsidRDefault="00610763" w:rsidP="00610763">
      <w:pPr>
        <w:ind w:left="4155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75EA3772" w14:textId="5B23DFE1" w:rsidR="00610763" w:rsidRPr="00D91638" w:rsidRDefault="00610763" w:rsidP="00610763">
      <w:pPr>
        <w:ind w:left="4155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355E0D3F" w14:textId="18C991A5" w:rsidR="00610763" w:rsidRPr="00D91638" w:rsidRDefault="00610763" w:rsidP="00610763">
      <w:pPr>
        <w:ind w:left="4155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742EF509" w14:textId="6D8BC62E" w:rsidR="00610763" w:rsidRPr="00D91638" w:rsidRDefault="00610763" w:rsidP="00610763">
      <w:pPr>
        <w:ind w:left="602" w:right="572"/>
        <w:jc w:val="center"/>
        <w:rPr>
          <w:rFonts w:ascii="Times New Roman" w:eastAsia="Cambria" w:hAnsi="Times New Roman" w:cs="Times New Roman"/>
          <w:sz w:val="40"/>
          <w:szCs w:val="40"/>
          <w:highlight w:val="yellow"/>
          <w:lang w:val="tr-TR"/>
        </w:rPr>
      </w:pPr>
      <w:r w:rsidRPr="00D91638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r-TR"/>
        </w:rPr>
        <w:t>ADI</w:t>
      </w:r>
      <w:r w:rsidRPr="00D91638">
        <w:rPr>
          <w:rFonts w:ascii="Times New Roman" w:eastAsia="Times New Roman" w:hAnsi="Times New Roman" w:cs="Times New Roman"/>
          <w:b/>
          <w:spacing w:val="-6"/>
          <w:sz w:val="40"/>
          <w:szCs w:val="40"/>
          <w:lang w:val="tr-TR"/>
        </w:rPr>
        <w:t xml:space="preserve"> </w:t>
      </w:r>
      <w:r w:rsidRPr="00D91638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r-TR"/>
        </w:rPr>
        <w:t>SOYADI</w:t>
      </w:r>
    </w:p>
    <w:p w14:paraId="487B6197" w14:textId="77777777" w:rsidR="00610763" w:rsidRPr="00D91638" w:rsidRDefault="00610763" w:rsidP="00610763">
      <w:pPr>
        <w:spacing w:line="200" w:lineRule="exact"/>
        <w:rPr>
          <w:rFonts w:ascii="Times New Roman" w:eastAsia="Cambria" w:hAnsi="Times New Roman" w:cs="Times New Roman"/>
          <w:highlight w:val="yellow"/>
          <w:lang w:val="tr-TR"/>
        </w:rPr>
      </w:pPr>
    </w:p>
    <w:p w14:paraId="405BB97E" w14:textId="77777777" w:rsidR="00610763" w:rsidRPr="00D91638" w:rsidRDefault="00610763" w:rsidP="00610763">
      <w:pPr>
        <w:spacing w:line="200" w:lineRule="exact"/>
        <w:rPr>
          <w:rFonts w:ascii="Times New Roman" w:eastAsia="Cambria" w:hAnsi="Times New Roman" w:cs="Times New Roman"/>
          <w:highlight w:val="yellow"/>
          <w:lang w:val="tr-TR"/>
        </w:rPr>
      </w:pPr>
    </w:p>
    <w:p w14:paraId="19E7F63C" w14:textId="77777777" w:rsidR="00610763" w:rsidRPr="00D91638" w:rsidRDefault="00610763" w:rsidP="00610763">
      <w:pPr>
        <w:spacing w:line="200" w:lineRule="exact"/>
        <w:rPr>
          <w:rFonts w:ascii="Times New Roman" w:eastAsia="Cambria" w:hAnsi="Times New Roman" w:cs="Times New Roman"/>
          <w:highlight w:val="yellow"/>
          <w:lang w:val="tr-TR"/>
        </w:rPr>
      </w:pPr>
    </w:p>
    <w:p w14:paraId="72DE1F01" w14:textId="592EB040" w:rsidR="00610763" w:rsidRPr="00D91638" w:rsidRDefault="00610763" w:rsidP="00610763">
      <w:pPr>
        <w:spacing w:line="200" w:lineRule="exact"/>
        <w:rPr>
          <w:rFonts w:ascii="Times New Roman" w:eastAsia="Cambria" w:hAnsi="Times New Roman" w:cs="Times New Roman"/>
          <w:highlight w:val="yellow"/>
          <w:lang w:val="tr-TR"/>
        </w:rPr>
      </w:pPr>
    </w:p>
    <w:p w14:paraId="4E5866F1" w14:textId="5D1A3D15" w:rsidR="00610763" w:rsidRPr="00D91638" w:rsidRDefault="00610763" w:rsidP="00610763">
      <w:pPr>
        <w:spacing w:line="200" w:lineRule="exact"/>
        <w:rPr>
          <w:rFonts w:ascii="Times New Roman" w:eastAsia="Cambria" w:hAnsi="Times New Roman" w:cs="Times New Roman"/>
          <w:highlight w:val="yellow"/>
          <w:lang w:val="tr-TR"/>
        </w:rPr>
      </w:pPr>
    </w:p>
    <w:p w14:paraId="307215E0" w14:textId="77777777" w:rsidR="00610763" w:rsidRPr="00D91638" w:rsidRDefault="00610763" w:rsidP="00610763">
      <w:pPr>
        <w:spacing w:line="200" w:lineRule="exact"/>
        <w:rPr>
          <w:rFonts w:ascii="Times New Roman" w:eastAsia="Cambria" w:hAnsi="Times New Roman" w:cs="Times New Roman"/>
          <w:highlight w:val="yellow"/>
          <w:lang w:val="tr-TR"/>
        </w:rPr>
      </w:pPr>
    </w:p>
    <w:p w14:paraId="23BE028D" w14:textId="77777777" w:rsidR="00610763" w:rsidRPr="00D91638" w:rsidRDefault="00610763" w:rsidP="00610763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</w:pP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TEZ DANIŞMANI</w:t>
      </w:r>
    </w:p>
    <w:p w14:paraId="4B749C56" w14:textId="77777777" w:rsidR="00610763" w:rsidRPr="00D91638" w:rsidRDefault="00610763" w:rsidP="00610763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</w:pP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ADI SOYADI</w:t>
      </w:r>
    </w:p>
    <w:p w14:paraId="539E6329" w14:textId="77777777" w:rsidR="00610763" w:rsidRPr="00D91638" w:rsidRDefault="00610763" w:rsidP="00610763">
      <w:pPr>
        <w:jc w:val="center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7E4F0684" w14:textId="77777777" w:rsidR="00610763" w:rsidRPr="00D91638" w:rsidRDefault="00610763" w:rsidP="00610763">
      <w:pPr>
        <w:jc w:val="center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38B9E200" w14:textId="77777777" w:rsidR="00610763" w:rsidRPr="00D91638" w:rsidRDefault="00610763" w:rsidP="00610763">
      <w:pPr>
        <w:jc w:val="center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4E1FF124" w14:textId="77777777" w:rsidR="00610763" w:rsidRPr="00D91638" w:rsidRDefault="00610763" w:rsidP="00610763">
      <w:pPr>
        <w:jc w:val="center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3A72D56F" w14:textId="77777777" w:rsidR="00610763" w:rsidRPr="00D91638" w:rsidRDefault="00610763" w:rsidP="00610763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</w:pP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ANA BİLİM DALI</w:t>
      </w:r>
    </w:p>
    <w:p w14:paraId="6272D79E" w14:textId="77777777" w:rsidR="00610763" w:rsidRPr="00D91638" w:rsidRDefault="00610763" w:rsidP="00610763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</w:pP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PROGRAM ADI</w:t>
      </w:r>
    </w:p>
    <w:p w14:paraId="6AC6AF7F" w14:textId="77777777" w:rsidR="00610763" w:rsidRDefault="00610763" w:rsidP="00610763">
      <w:pPr>
        <w:spacing w:line="200" w:lineRule="exact"/>
        <w:rPr>
          <w:rFonts w:ascii="Cambria" w:eastAsia="Cambria" w:hAnsi="Cambria" w:cs="Times New Roman"/>
          <w:sz w:val="22"/>
          <w:szCs w:val="22"/>
          <w:lang w:val="tr-TR"/>
        </w:rPr>
      </w:pPr>
    </w:p>
    <w:p w14:paraId="634798F1" w14:textId="77777777" w:rsidR="00C87A2B" w:rsidRPr="00D91638" w:rsidRDefault="00C87A2B" w:rsidP="00610763">
      <w:pPr>
        <w:spacing w:line="200" w:lineRule="exact"/>
        <w:rPr>
          <w:rFonts w:ascii="Cambria" w:eastAsia="Cambria" w:hAnsi="Cambria" w:cs="Times New Roman"/>
          <w:sz w:val="22"/>
          <w:szCs w:val="22"/>
          <w:lang w:val="tr-TR"/>
        </w:rPr>
      </w:pPr>
    </w:p>
    <w:p w14:paraId="4CC32E7D" w14:textId="77777777" w:rsidR="00610763" w:rsidRPr="00D91638" w:rsidRDefault="00610763" w:rsidP="00610763">
      <w:pPr>
        <w:ind w:left="574" w:right="558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</w:pPr>
      <w:r w:rsidRPr="00D91638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r-TR"/>
        </w:rPr>
        <w:t>YÜKSEK LİSANS/DOKTORA TEZİ</w:t>
      </w:r>
    </w:p>
    <w:p w14:paraId="4E9BA789" w14:textId="77777777" w:rsidR="00C87A2B" w:rsidRDefault="00610763" w:rsidP="00C87A2B">
      <w:pPr>
        <w:ind w:left="574" w:right="55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r-TR"/>
        </w:rPr>
      </w:pPr>
      <w:r w:rsidRPr="00D91638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r-TR"/>
        </w:rPr>
        <w:t>AY/YIL</w:t>
      </w:r>
    </w:p>
    <w:p w14:paraId="76DB628D" w14:textId="56BA92B9" w:rsidR="00406692" w:rsidRDefault="00406692" w:rsidP="00C87A2B">
      <w:pPr>
        <w:ind w:left="574" w:right="55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r-TR"/>
        </w:rPr>
        <w:sectPr w:rsidR="00406692" w:rsidSect="00F777AE">
          <w:type w:val="continuous"/>
          <w:pgSz w:w="11910" w:h="16840"/>
          <w:pgMar w:top="1701" w:right="1134" w:bottom="1134" w:left="1985" w:header="0" w:footer="0" w:gutter="0"/>
          <w:pgNumType w:fmt="lowerRoman" w:start="3"/>
          <w:cols w:space="708"/>
          <w:docGrid w:linePitch="326"/>
        </w:sectPr>
      </w:pPr>
    </w:p>
    <w:p w14:paraId="59609FB3" w14:textId="3CDE569C" w:rsidR="00021979" w:rsidRPr="00637957" w:rsidRDefault="00021979" w:rsidP="00637957">
      <w:pPr>
        <w:pStyle w:val="GvdeMetni"/>
        <w:spacing w:before="480" w:after="360" w:line="240" w:lineRule="auto"/>
        <w:ind w:firstLine="0"/>
        <w:jc w:val="center"/>
        <w:rPr>
          <w:b/>
          <w:bCs/>
          <w:sz w:val="28"/>
          <w:szCs w:val="28"/>
          <w:lang w:val="tr-TR"/>
        </w:rPr>
      </w:pPr>
      <w:bookmarkStart w:id="2" w:name="_Toc67033866"/>
      <w:bookmarkStart w:id="3" w:name="_Toc67034280"/>
      <w:bookmarkStart w:id="4" w:name="_Toc67047351"/>
      <w:r w:rsidRPr="00637957">
        <w:rPr>
          <w:b/>
          <w:bCs/>
          <w:sz w:val="28"/>
          <w:szCs w:val="28"/>
          <w:lang w:val="tr-TR"/>
        </w:rPr>
        <w:lastRenderedPageBreak/>
        <w:t>TEZ KABUL</w:t>
      </w:r>
      <w:r w:rsidRPr="00637957">
        <w:rPr>
          <w:b/>
          <w:bCs/>
          <w:spacing w:val="-5"/>
          <w:sz w:val="28"/>
          <w:szCs w:val="28"/>
          <w:lang w:val="tr-TR"/>
        </w:rPr>
        <w:t xml:space="preserve"> </w:t>
      </w:r>
      <w:r w:rsidRPr="00637957">
        <w:rPr>
          <w:b/>
          <w:bCs/>
          <w:sz w:val="28"/>
          <w:szCs w:val="28"/>
          <w:lang w:val="tr-TR"/>
        </w:rPr>
        <w:t>ONAYI</w:t>
      </w:r>
      <w:bookmarkEnd w:id="2"/>
      <w:bookmarkEnd w:id="3"/>
      <w:bookmarkEnd w:id="4"/>
    </w:p>
    <w:p w14:paraId="138D4A46" w14:textId="1F791C9B" w:rsidR="00190E9A" w:rsidRPr="00190E9A" w:rsidRDefault="00190E9A" w:rsidP="00190E9A">
      <w:pPr>
        <w:suppressAutoHyphens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Sağlık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Bilimleri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Üniversitesi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Hamidiye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Sağlık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Bilimleri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Enstitüsü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………………………</w:t>
      </w:r>
      <w:r>
        <w:rPr>
          <w:rFonts w:ascii="Times New Roman" w:eastAsia="Times New Roman" w:hAnsi="Times New Roman" w:cs="Times New Roman"/>
          <w:color w:val="000000"/>
        </w:rPr>
        <w:t>……………</w:t>
      </w:r>
      <w:r w:rsidRPr="00190E9A">
        <w:rPr>
          <w:rFonts w:ascii="Times New Roman" w:eastAsia="Times New Roman" w:hAnsi="Times New Roman" w:cs="Times New Roman"/>
          <w:color w:val="000000"/>
        </w:rPr>
        <w:t xml:space="preserve">Ana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Bilim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Dalı……………………</w:t>
      </w:r>
      <w:r>
        <w:rPr>
          <w:rFonts w:ascii="Times New Roman" w:eastAsia="Times New Roman" w:hAnsi="Times New Roman" w:cs="Times New Roman"/>
          <w:color w:val="000000"/>
        </w:rPr>
        <w:t xml:space="preserve">……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Programında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190E9A">
        <w:rPr>
          <w:rFonts w:ascii="Times New Roman" w:eastAsia="Times New Roman" w:hAnsi="Times New Roman" w:cs="Times New Roman"/>
          <w:color w:val="000000"/>
        </w:rPr>
        <w:t>……………………</w:t>
      </w:r>
      <w:r>
        <w:rPr>
          <w:rFonts w:ascii="Times New Roman" w:eastAsia="Times New Roman" w:hAnsi="Times New Roman" w:cs="Times New Roman"/>
          <w:color w:val="000000"/>
        </w:rPr>
        <w:t>………</w:t>
      </w:r>
      <w:proofErr w:type="gramEnd"/>
      <w:r>
        <w:rPr>
          <w:rFonts w:ascii="Times New Roman" w:eastAsia="Times New Roman" w:hAnsi="Times New Roman" w:cs="Times New Roman"/>
          <w:color w:val="000000"/>
        </w:rPr>
        <w:t>..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tarafından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hazırlanan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…………………</w:t>
      </w:r>
      <w:r>
        <w:rPr>
          <w:rFonts w:ascii="Times New Roman" w:eastAsia="Times New Roman" w:hAnsi="Times New Roman" w:cs="Times New Roman"/>
          <w:color w:val="000000"/>
        </w:rPr>
        <w:t>………….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başlıklı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tez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çalışması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aşağıdaki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jüri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tarafından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OY BİRLİĞİ/OY ÇOKLUĞU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ile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YÜKSEK LİSANS/DOKTORA TEZİ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olarak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kabul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90E9A">
        <w:rPr>
          <w:rFonts w:ascii="Times New Roman" w:eastAsia="Times New Roman" w:hAnsi="Times New Roman" w:cs="Times New Roman"/>
          <w:color w:val="000000"/>
        </w:rPr>
        <w:t>edilmiştir</w:t>
      </w:r>
      <w:proofErr w:type="spellEnd"/>
      <w:r w:rsidRPr="00190E9A">
        <w:rPr>
          <w:rFonts w:ascii="Times New Roman" w:eastAsia="Times New Roman" w:hAnsi="Times New Roman" w:cs="Times New Roman"/>
          <w:color w:val="000000"/>
        </w:rPr>
        <w:t>.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6663"/>
        <w:gridCol w:w="1844"/>
      </w:tblGrid>
      <w:tr w:rsidR="00021979" w:rsidRPr="00021979" w14:paraId="593AE5E5" w14:textId="77777777" w:rsidTr="00021979">
        <w:tc>
          <w:tcPr>
            <w:tcW w:w="6663" w:type="dxa"/>
          </w:tcPr>
          <w:p w14:paraId="73E2530B" w14:textId="77777777" w:rsidR="00190E9A" w:rsidRDefault="00190E9A" w:rsidP="00021979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4F8B98" w14:textId="0D32E0AF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Danışman/Başkan:</w:t>
            </w: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 xml:space="preserve"> Unvanı Adı SOYADI                                                </w:t>
            </w:r>
          </w:p>
          <w:p w14:paraId="4EAB375D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Üniversite Adı, Ana Bilim Dalı Adı</w:t>
            </w:r>
          </w:p>
          <w:p w14:paraId="1977BFE8" w14:textId="54BC0254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Bu tezin Yüksek Lisans</w:t>
            </w:r>
            <w:r w:rsidR="00064FF1">
              <w:rPr>
                <w:rFonts w:ascii="Times New Roman" w:hAnsi="Times New Roman" w:cs="Times New Roman"/>
                <w:sz w:val="24"/>
                <w:szCs w:val="24"/>
              </w:rPr>
              <w:t>/Doktora</w:t>
            </w: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 xml:space="preserve"> Tezi olduğunu onaylıyorum/onaylamıyorum</w:t>
            </w:r>
          </w:p>
        </w:tc>
        <w:tc>
          <w:tcPr>
            <w:tcW w:w="1844" w:type="dxa"/>
            <w:vAlign w:val="center"/>
          </w:tcPr>
          <w:p w14:paraId="2209E7F2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14:paraId="7113FF62" w14:textId="77777777" w:rsid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955F4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33526" w14:textId="77777777" w:rsidR="00021979" w:rsidRPr="00021979" w:rsidRDefault="00021979" w:rsidP="00021979">
            <w:pPr>
              <w:suppressAutoHyphens/>
              <w:jc w:val="center"/>
              <w:rPr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</w:tr>
      <w:tr w:rsidR="00021979" w:rsidRPr="00021979" w14:paraId="43A8B728" w14:textId="77777777" w:rsidTr="00021979">
        <w:tc>
          <w:tcPr>
            <w:tcW w:w="6663" w:type="dxa"/>
          </w:tcPr>
          <w:p w14:paraId="43925C08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0E17094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79" w:rsidRPr="00021979" w14:paraId="6E54A10E" w14:textId="77777777" w:rsidTr="00021979">
        <w:tc>
          <w:tcPr>
            <w:tcW w:w="6663" w:type="dxa"/>
          </w:tcPr>
          <w:p w14:paraId="3A8747C2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Üye:</w:t>
            </w: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 xml:space="preserve"> Unvanı Adı SOYADI                                                </w:t>
            </w:r>
          </w:p>
          <w:p w14:paraId="72D8A93A" w14:textId="44360ACC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Üniversite Adı, Ana Bilim Dalı Adı</w:t>
            </w:r>
          </w:p>
          <w:p w14:paraId="7CE10868" w14:textId="2276C4AF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Bu tezin Yüksek Lisans</w:t>
            </w:r>
            <w:r w:rsidR="00064FF1" w:rsidRPr="00064FF1">
              <w:rPr>
                <w:rFonts w:ascii="Times New Roman" w:hAnsi="Times New Roman" w:cs="Times New Roman"/>
                <w:sz w:val="24"/>
                <w:szCs w:val="24"/>
              </w:rPr>
              <w:t>/Doktora</w:t>
            </w: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 xml:space="preserve"> Tezi olduğunu onaylıyorum/onaylamıyorum</w:t>
            </w:r>
          </w:p>
        </w:tc>
        <w:tc>
          <w:tcPr>
            <w:tcW w:w="1844" w:type="dxa"/>
            <w:vAlign w:val="center"/>
          </w:tcPr>
          <w:p w14:paraId="600C852D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14:paraId="5B5DF1E1" w14:textId="77777777" w:rsid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5191C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10EE1" w14:textId="77777777" w:rsidR="00021979" w:rsidRPr="00021979" w:rsidRDefault="00021979" w:rsidP="00021979">
            <w:pPr>
              <w:suppressAutoHyphens/>
              <w:jc w:val="center"/>
              <w:rPr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</w:tr>
      <w:tr w:rsidR="00021979" w:rsidRPr="00021979" w14:paraId="10CFBFB9" w14:textId="77777777" w:rsidTr="00021979">
        <w:tc>
          <w:tcPr>
            <w:tcW w:w="6663" w:type="dxa"/>
          </w:tcPr>
          <w:p w14:paraId="3FB395B0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78267A9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1979" w:rsidRPr="00021979" w14:paraId="07BDD206" w14:textId="77777777" w:rsidTr="00021979">
        <w:tc>
          <w:tcPr>
            <w:tcW w:w="6663" w:type="dxa"/>
          </w:tcPr>
          <w:p w14:paraId="0CFAE351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Üye: </w:t>
            </w: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 xml:space="preserve">Unvanı Adı SOYADI                                                </w:t>
            </w:r>
          </w:p>
          <w:p w14:paraId="0FEF5C5E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Üniversite Adı, Ana Bilim Dalı Adı</w:t>
            </w:r>
          </w:p>
          <w:p w14:paraId="6CB72FA1" w14:textId="631B4684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Bu tezin Yüksek Lisans</w:t>
            </w:r>
            <w:r w:rsidR="00064FF1" w:rsidRPr="00064FF1">
              <w:rPr>
                <w:rFonts w:ascii="Times New Roman" w:hAnsi="Times New Roman" w:cs="Times New Roman"/>
                <w:sz w:val="24"/>
                <w:szCs w:val="24"/>
              </w:rPr>
              <w:t>/Doktora</w:t>
            </w: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 xml:space="preserve"> Tezi olduğunu onaylıyorum/onaylamıyorum</w:t>
            </w:r>
          </w:p>
        </w:tc>
        <w:tc>
          <w:tcPr>
            <w:tcW w:w="1844" w:type="dxa"/>
            <w:vAlign w:val="center"/>
          </w:tcPr>
          <w:p w14:paraId="4AAB1725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14:paraId="20A3B066" w14:textId="77777777" w:rsid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2F73F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3FC95" w14:textId="77777777" w:rsidR="00021979" w:rsidRPr="00021979" w:rsidRDefault="00021979" w:rsidP="00021979">
            <w:pPr>
              <w:suppressAutoHyphens/>
              <w:jc w:val="center"/>
              <w:rPr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</w:tr>
      <w:tr w:rsidR="00021979" w:rsidRPr="00021979" w14:paraId="40442E88" w14:textId="77777777" w:rsidTr="00021979">
        <w:tc>
          <w:tcPr>
            <w:tcW w:w="6663" w:type="dxa"/>
          </w:tcPr>
          <w:p w14:paraId="182EE741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A6A6F7F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1979" w:rsidRPr="00021979" w14:paraId="6757D309" w14:textId="77777777" w:rsidTr="00021979">
        <w:tc>
          <w:tcPr>
            <w:tcW w:w="6663" w:type="dxa"/>
          </w:tcPr>
          <w:p w14:paraId="12B9F79E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Üye: </w:t>
            </w: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 xml:space="preserve">Unvanı Adı SOYADI                                                </w:t>
            </w:r>
          </w:p>
          <w:p w14:paraId="035D2492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Üniversite Adı, Ana Bilim Dalı Adı</w:t>
            </w:r>
          </w:p>
          <w:p w14:paraId="2750A30C" w14:textId="217591D5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Bu tezin Yüksek Lisans</w:t>
            </w:r>
            <w:r w:rsidR="00064FF1" w:rsidRPr="00064FF1">
              <w:rPr>
                <w:rFonts w:ascii="Times New Roman" w:hAnsi="Times New Roman" w:cs="Times New Roman"/>
                <w:sz w:val="24"/>
                <w:szCs w:val="24"/>
              </w:rPr>
              <w:t>/Doktora</w:t>
            </w: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 xml:space="preserve"> Tezi olduğunu onaylıyorum/onaylamıyorum</w:t>
            </w:r>
          </w:p>
        </w:tc>
        <w:tc>
          <w:tcPr>
            <w:tcW w:w="1844" w:type="dxa"/>
            <w:vAlign w:val="center"/>
          </w:tcPr>
          <w:p w14:paraId="5B8BCB10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14:paraId="1CFA1E80" w14:textId="77777777" w:rsid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0C760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D9486" w14:textId="77777777" w:rsidR="00021979" w:rsidRPr="00021979" w:rsidRDefault="00021979" w:rsidP="00021979">
            <w:pPr>
              <w:suppressAutoHyphens/>
              <w:jc w:val="center"/>
              <w:rPr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</w:tr>
      <w:tr w:rsidR="00021979" w:rsidRPr="00021979" w14:paraId="43A10217" w14:textId="77777777" w:rsidTr="00021979">
        <w:tc>
          <w:tcPr>
            <w:tcW w:w="6663" w:type="dxa"/>
          </w:tcPr>
          <w:p w14:paraId="2F47F1F0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6194CB7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1979" w:rsidRPr="00021979" w14:paraId="769C9132" w14:textId="77777777" w:rsidTr="00021979">
        <w:tc>
          <w:tcPr>
            <w:tcW w:w="6663" w:type="dxa"/>
          </w:tcPr>
          <w:p w14:paraId="12D9FEB4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Üye: </w:t>
            </w: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 xml:space="preserve">Unvanı Adı SOYADI                                                </w:t>
            </w:r>
          </w:p>
          <w:p w14:paraId="500D0AC5" w14:textId="77777777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Üniversite Adı, Ana Bilim Dalı Adı</w:t>
            </w:r>
          </w:p>
          <w:p w14:paraId="1F62F711" w14:textId="234A5E78" w:rsidR="00021979" w:rsidRPr="00021979" w:rsidRDefault="00021979" w:rsidP="000219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Bu tezin Yüksek Lisans</w:t>
            </w:r>
            <w:r w:rsidR="00064FF1" w:rsidRPr="00064FF1">
              <w:rPr>
                <w:rFonts w:ascii="Times New Roman" w:hAnsi="Times New Roman" w:cs="Times New Roman"/>
                <w:sz w:val="24"/>
                <w:szCs w:val="24"/>
              </w:rPr>
              <w:t>/Doktora</w:t>
            </w:r>
            <w:r w:rsidR="00064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Tezi olduğunu onaylıyorum/onaylamıyorum</w:t>
            </w:r>
          </w:p>
        </w:tc>
        <w:tc>
          <w:tcPr>
            <w:tcW w:w="1844" w:type="dxa"/>
            <w:vAlign w:val="center"/>
          </w:tcPr>
          <w:p w14:paraId="32AD164D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14:paraId="353D5A9F" w14:textId="77777777" w:rsid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A46A7" w14:textId="77777777" w:rsidR="00021979" w:rsidRPr="00021979" w:rsidRDefault="00021979" w:rsidP="000219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533AF" w14:textId="77777777" w:rsidR="00021979" w:rsidRPr="00021979" w:rsidRDefault="00021979" w:rsidP="00021979">
            <w:pPr>
              <w:suppressAutoHyphens/>
              <w:jc w:val="center"/>
              <w:rPr>
                <w:sz w:val="24"/>
                <w:szCs w:val="24"/>
              </w:rPr>
            </w:pPr>
            <w:r w:rsidRPr="00021979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</w:tr>
    </w:tbl>
    <w:p w14:paraId="600B2B9F" w14:textId="35414C47" w:rsidR="00021979" w:rsidRPr="00091DDF" w:rsidRDefault="00021979" w:rsidP="00021979">
      <w:pPr>
        <w:suppressAutoHyphens/>
        <w:spacing w:before="120" w:after="120" w:line="360" w:lineRule="auto"/>
        <w:ind w:firstLine="720"/>
        <w:rPr>
          <w:rFonts w:ascii="Times New Roman" w:hAnsi="Times New Roman" w:cs="Times New Roman"/>
          <w:lang w:val="tr-TR"/>
        </w:rPr>
      </w:pPr>
      <w:r w:rsidRPr="00091DDF">
        <w:rPr>
          <w:rFonts w:ascii="Times New Roman" w:eastAsia="Times New Roman" w:hAnsi="Times New Roman" w:cs="Times New Roman"/>
          <w:color w:val="000000"/>
          <w:lang w:val="tr-TR"/>
        </w:rPr>
        <w:t>Tez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Savunma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Sınavı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Tarihi:</w:t>
      </w:r>
      <w:r w:rsidRPr="00091DDF">
        <w:rPr>
          <w:rFonts w:ascii="Times New Roman" w:eastAsia="Times New Roman" w:hAnsi="Times New Roman" w:cs="Times New Roman"/>
          <w:spacing w:val="-4"/>
          <w:lang w:val="tr-TR"/>
        </w:rPr>
        <w:t xml:space="preserve"> </w:t>
      </w:r>
      <w:proofErr w:type="gramStart"/>
      <w:r w:rsidRPr="00091DDF">
        <w:rPr>
          <w:rFonts w:ascii="Times New Roman" w:eastAsia="Times New Roman" w:hAnsi="Times New Roman" w:cs="Times New Roman"/>
          <w:color w:val="000000"/>
          <w:lang w:val="tr-TR"/>
        </w:rPr>
        <w:t>........</w:t>
      </w:r>
      <w:proofErr w:type="gramEnd"/>
      <w:r w:rsidRPr="00091DDF">
        <w:rPr>
          <w:rFonts w:ascii="Times New Roman" w:eastAsia="Times New Roman" w:hAnsi="Times New Roman" w:cs="Times New Roman"/>
          <w:color w:val="000000"/>
          <w:lang w:val="tr-TR"/>
        </w:rPr>
        <w:t>/….…/……</w:t>
      </w:r>
    </w:p>
    <w:p w14:paraId="2990D49D" w14:textId="273AD58C" w:rsidR="00021979" w:rsidRDefault="00021979" w:rsidP="00190E9A">
      <w:pPr>
        <w:suppressAutoHyphens/>
        <w:spacing w:before="120" w:after="12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tr-TR"/>
        </w:rPr>
      </w:pPr>
      <w:r w:rsidRPr="00091DDF">
        <w:rPr>
          <w:rFonts w:ascii="Times New Roman" w:eastAsia="Times New Roman" w:hAnsi="Times New Roman" w:cs="Times New Roman"/>
          <w:color w:val="000000"/>
          <w:lang w:val="tr-TR"/>
        </w:rPr>
        <w:t>Jüri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üyeleri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tarafından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YÜKSEK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LİSANS/DOKTORA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tezi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olarak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uygun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görülmüş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olan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bu</w:t>
      </w:r>
      <w:r w:rsidRPr="00091DDF">
        <w:rPr>
          <w:rFonts w:ascii="Times New Roman" w:eastAsia="Times New Roman" w:hAnsi="Times New Roman" w:cs="Times New Roman"/>
          <w:spacing w:val="-13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tez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Sağlık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Bilimleri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Üniversitesi,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bCs/>
          <w:color w:val="000000" w:themeColor="text1"/>
          <w:lang w:val="tr-TR"/>
        </w:rPr>
        <w:t>Hamidiye</w:t>
      </w:r>
      <w:r w:rsidRPr="00091DDF">
        <w:rPr>
          <w:rFonts w:ascii="Times New Roman" w:eastAsia="Times New Roman" w:hAnsi="Times New Roman" w:cs="Times New Roman"/>
          <w:color w:val="000000" w:themeColor="text1"/>
          <w:lang w:val="tr-TR"/>
        </w:rPr>
        <w:t xml:space="preserve"> Sağlık Bilimleri Enstitüsü Yönetim Kurulu kararı</w:t>
      </w:r>
      <w:r w:rsidRPr="00091DDF">
        <w:rPr>
          <w:rFonts w:ascii="Times New Roman" w:eastAsia="Times New Roman" w:hAnsi="Times New Roman" w:cs="Times New Roman"/>
          <w:color w:val="000000" w:themeColor="text1"/>
          <w:spacing w:val="-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 w:themeColor="text1"/>
          <w:lang w:val="tr-TR"/>
        </w:rPr>
        <w:t xml:space="preserve">ile </w:t>
      </w:r>
      <w:r w:rsidRPr="00091DDF">
        <w:rPr>
          <w:rFonts w:ascii="Times New Roman" w:eastAsia="Times New Roman" w:hAnsi="Times New Roman" w:cs="Times New Roman"/>
          <w:color w:val="000000" w:themeColor="text1"/>
          <w:spacing w:val="-1"/>
          <w:lang w:val="tr-TR"/>
        </w:rPr>
        <w:t>onay</w:t>
      </w:r>
      <w:r w:rsidRPr="00091DDF">
        <w:rPr>
          <w:rFonts w:ascii="Times New Roman" w:eastAsia="Times New Roman" w:hAnsi="Times New Roman" w:cs="Times New Roman"/>
          <w:color w:val="000000" w:themeColor="text1"/>
          <w:lang w:val="tr-TR"/>
        </w:rPr>
        <w:t>lanmıştır.</w:t>
      </w:r>
    </w:p>
    <w:p w14:paraId="343955BD" w14:textId="413D5EC5" w:rsidR="00021979" w:rsidRDefault="00021979" w:rsidP="00021979">
      <w:pPr>
        <w:suppressAutoHyphens/>
        <w:spacing w:before="120" w:after="120" w:line="360" w:lineRule="auto"/>
        <w:ind w:firstLine="720"/>
        <w:rPr>
          <w:rFonts w:ascii="Times New Roman" w:hAnsi="Times New Roman" w:cs="Times New Roman"/>
          <w:color w:val="000000" w:themeColor="text1"/>
          <w:lang w:val="tr-TR"/>
        </w:rPr>
      </w:pPr>
    </w:p>
    <w:p w14:paraId="6A697AEA" w14:textId="77777777" w:rsidR="00190E9A" w:rsidRPr="00091DDF" w:rsidRDefault="00190E9A" w:rsidP="00021979">
      <w:pPr>
        <w:suppressAutoHyphens/>
        <w:spacing w:before="120" w:after="120" w:line="360" w:lineRule="auto"/>
        <w:ind w:firstLine="720"/>
        <w:rPr>
          <w:rFonts w:ascii="Times New Roman" w:hAnsi="Times New Roman" w:cs="Times New Roman"/>
          <w:color w:val="000000" w:themeColor="text1"/>
          <w:lang w:val="tr-TR"/>
        </w:rPr>
      </w:pPr>
    </w:p>
    <w:p w14:paraId="169B112C" w14:textId="77777777" w:rsidR="007A6297" w:rsidRDefault="00021979" w:rsidP="007A6297">
      <w:pPr>
        <w:suppressAutoHyphens/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lang w:val="tr-TR"/>
        </w:rPr>
        <w:sectPr w:rsidR="007A6297" w:rsidSect="003B0559">
          <w:footerReference w:type="default" r:id="rId13"/>
          <w:pgSz w:w="11910" w:h="16840"/>
          <w:pgMar w:top="1701" w:right="1134" w:bottom="1134" w:left="1985" w:header="0" w:footer="0" w:gutter="0"/>
          <w:pgNumType w:fmt="lowerRoman" w:start="2"/>
          <w:cols w:space="708"/>
          <w:titlePg/>
          <w:docGrid w:linePitch="326"/>
        </w:sectPr>
      </w:pPr>
      <w:r w:rsidRPr="00091DDF">
        <w:rPr>
          <w:rFonts w:ascii="Times New Roman" w:eastAsia="Times New Roman" w:hAnsi="Times New Roman" w:cs="Times New Roman"/>
          <w:bCs/>
          <w:color w:val="000000" w:themeColor="text1"/>
          <w:lang w:val="tr-TR"/>
        </w:rPr>
        <w:t>Hamidiye</w:t>
      </w:r>
      <w:r w:rsidRPr="00091DDF">
        <w:rPr>
          <w:rFonts w:ascii="Times New Roman" w:eastAsia="Times New Roman" w:hAnsi="Times New Roman" w:cs="Times New Roman"/>
          <w:color w:val="000000" w:themeColor="text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Sağlık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Bilimleri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Enstitüsü</w:t>
      </w:r>
      <w:r w:rsidRPr="00091DDF">
        <w:rPr>
          <w:rFonts w:ascii="Times New Roman" w:eastAsia="Times New Roman" w:hAnsi="Times New Roman" w:cs="Times New Roman"/>
          <w:spacing w:val="-8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Müdürü</w:t>
      </w:r>
    </w:p>
    <w:p w14:paraId="55EE92D5" w14:textId="4CC25F4A" w:rsidR="006E3C5F" w:rsidRPr="00637957" w:rsidRDefault="006E3C5F" w:rsidP="00637957">
      <w:pPr>
        <w:pStyle w:val="GvdeMetni"/>
        <w:spacing w:before="480" w:after="360" w:line="240" w:lineRule="auto"/>
        <w:ind w:firstLine="0"/>
        <w:jc w:val="center"/>
        <w:rPr>
          <w:b/>
          <w:bCs/>
          <w:sz w:val="28"/>
          <w:szCs w:val="28"/>
          <w:lang w:val="tr-TR"/>
        </w:rPr>
      </w:pPr>
      <w:bookmarkStart w:id="5" w:name="_Toc67034281"/>
      <w:r w:rsidRPr="00637957">
        <w:rPr>
          <w:b/>
          <w:bCs/>
          <w:sz w:val="28"/>
          <w:szCs w:val="28"/>
          <w:lang w:val="tr-TR"/>
        </w:rPr>
        <w:lastRenderedPageBreak/>
        <w:t>BEYAN</w:t>
      </w:r>
      <w:bookmarkEnd w:id="5"/>
    </w:p>
    <w:p w14:paraId="3C83EB04" w14:textId="77777777" w:rsidR="006E3C5F" w:rsidRPr="00091DDF" w:rsidRDefault="006E3C5F" w:rsidP="006E3C5F">
      <w:pPr>
        <w:suppressAutoHyphens/>
        <w:spacing w:before="120" w:after="120" w:line="360" w:lineRule="auto"/>
        <w:ind w:firstLine="720"/>
        <w:jc w:val="both"/>
        <w:rPr>
          <w:rFonts w:ascii="Times New Roman" w:hAnsi="Times New Roman" w:cs="Times New Roman"/>
          <w:lang w:val="tr-TR"/>
        </w:rPr>
      </w:pPr>
      <w:r w:rsidRPr="00091DDF">
        <w:rPr>
          <w:rFonts w:ascii="Times New Roman" w:eastAsia="Times New Roman" w:hAnsi="Times New Roman" w:cs="Times New Roman"/>
          <w:color w:val="000000"/>
          <w:lang w:val="tr-TR"/>
        </w:rPr>
        <w:t>Sağlık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Bilimleri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Üniversitesi,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Hamidiye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Sağlık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Bilimleri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Enstitüsü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Tez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Yazım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Kurallarına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uygun</w:t>
      </w:r>
      <w:r w:rsidRPr="00091DDF">
        <w:rPr>
          <w:rFonts w:ascii="Times New Roman" w:eastAsia="Times New Roman" w:hAnsi="Times New Roman" w:cs="Times New Roman"/>
          <w:spacing w:val="-14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olarak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hazırladığım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bu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tez</w:t>
      </w:r>
      <w:r w:rsidRPr="00091DDF">
        <w:rPr>
          <w:rFonts w:ascii="Times New Roman" w:eastAsia="Times New Roman" w:hAnsi="Times New Roman" w:cs="Times New Roman"/>
          <w:spacing w:val="-6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çalışmasında;</w:t>
      </w:r>
    </w:p>
    <w:p w14:paraId="2BDBD90A" w14:textId="77777777" w:rsidR="006E3C5F" w:rsidRPr="00091DDF" w:rsidRDefault="006E3C5F" w:rsidP="006E3C5F">
      <w:pPr>
        <w:pStyle w:val="ListeParagraf"/>
        <w:numPr>
          <w:ilvl w:val="0"/>
          <w:numId w:val="15"/>
        </w:numPr>
        <w:suppressAutoHyphens/>
        <w:spacing w:before="120" w:after="120" w:line="360" w:lineRule="auto"/>
        <w:ind w:left="1022" w:hanging="313"/>
        <w:jc w:val="both"/>
        <w:rPr>
          <w:rFonts w:ascii="Times New Roman" w:hAnsi="Times New Roman" w:cs="Times New Roman"/>
          <w:lang w:val="tr-TR"/>
        </w:rPr>
      </w:pPr>
      <w:r w:rsidRPr="00091DDF">
        <w:rPr>
          <w:rFonts w:ascii="Times New Roman" w:eastAsia="Times New Roman" w:hAnsi="Times New Roman" w:cs="Times New Roman"/>
          <w:color w:val="000000"/>
          <w:lang w:val="tr-TR"/>
        </w:rPr>
        <w:t>Mevcut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tez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çalışmasının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kendi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çalışmam</w:t>
      </w:r>
      <w:r w:rsidRPr="00091DDF">
        <w:rPr>
          <w:rFonts w:ascii="Times New Roman" w:eastAsia="Times New Roman" w:hAnsi="Times New Roman" w:cs="Times New Roman"/>
          <w:spacing w:val="17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olduğunu,</w:t>
      </w:r>
    </w:p>
    <w:p w14:paraId="2C220D48" w14:textId="77777777" w:rsidR="006E3C5F" w:rsidRPr="00091DDF" w:rsidRDefault="006E3C5F" w:rsidP="006E3C5F">
      <w:pPr>
        <w:pStyle w:val="ListeParagraf"/>
        <w:numPr>
          <w:ilvl w:val="0"/>
          <w:numId w:val="15"/>
        </w:numPr>
        <w:tabs>
          <w:tab w:val="left" w:pos="142"/>
        </w:tabs>
        <w:suppressAutoHyphens/>
        <w:spacing w:before="120" w:after="120" w:line="360" w:lineRule="auto"/>
        <w:ind w:left="1022" w:hanging="313"/>
        <w:jc w:val="both"/>
        <w:rPr>
          <w:rFonts w:ascii="Times New Roman" w:hAnsi="Times New Roman" w:cs="Times New Roman"/>
          <w:lang w:val="tr-TR"/>
        </w:rPr>
      </w:pPr>
      <w:r w:rsidRPr="00091DDF">
        <w:rPr>
          <w:rFonts w:ascii="Times New Roman" w:eastAsia="Times New Roman" w:hAnsi="Times New Roman" w:cs="Times New Roman"/>
          <w:color w:val="000000"/>
          <w:lang w:val="tr-TR"/>
        </w:rPr>
        <w:t>Tez</w:t>
      </w:r>
      <w:r w:rsidRPr="00091DDF">
        <w:rPr>
          <w:rFonts w:ascii="Times New Roman" w:eastAsia="Times New Roman" w:hAnsi="Times New Roman" w:cs="Times New Roman"/>
          <w:spacing w:val="-1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içinde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sunduğum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verileri,</w:t>
      </w:r>
      <w:r w:rsidRPr="00091DDF">
        <w:rPr>
          <w:rFonts w:ascii="Times New Roman" w:eastAsia="Times New Roman" w:hAnsi="Times New Roman" w:cs="Times New Roman"/>
          <w:spacing w:val="-1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bilgileri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ve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dokümanları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akademik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ve</w:t>
      </w:r>
      <w:r w:rsidRPr="00091DDF">
        <w:rPr>
          <w:rFonts w:ascii="Times New Roman" w:eastAsia="Times New Roman" w:hAnsi="Times New Roman" w:cs="Times New Roman"/>
          <w:spacing w:val="-1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etik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kurallar</w:t>
      </w:r>
      <w:r w:rsidRPr="00091DDF">
        <w:rPr>
          <w:rFonts w:ascii="Times New Roman" w:eastAsia="Times New Roman" w:hAnsi="Times New Roman" w:cs="Times New Roman"/>
          <w:spacing w:val="-1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çerçevesinde elde</w:t>
      </w:r>
      <w:r w:rsidRPr="00091DDF">
        <w:rPr>
          <w:rFonts w:ascii="Times New Roman" w:eastAsia="Times New Roman" w:hAnsi="Times New Roman" w:cs="Times New Roman"/>
          <w:spacing w:val="-6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ettiğimi,</w:t>
      </w:r>
    </w:p>
    <w:p w14:paraId="316442EC" w14:textId="77777777" w:rsidR="006E3C5F" w:rsidRPr="00091DDF" w:rsidRDefault="006E3C5F" w:rsidP="006E3C5F">
      <w:pPr>
        <w:pStyle w:val="ListeParagraf"/>
        <w:numPr>
          <w:ilvl w:val="0"/>
          <w:numId w:val="15"/>
        </w:numPr>
        <w:tabs>
          <w:tab w:val="left" w:pos="142"/>
        </w:tabs>
        <w:suppressAutoHyphens/>
        <w:spacing w:before="120" w:after="120" w:line="360" w:lineRule="auto"/>
        <w:ind w:left="1022" w:hanging="313"/>
        <w:jc w:val="both"/>
        <w:rPr>
          <w:rFonts w:ascii="Times New Roman" w:hAnsi="Times New Roman" w:cs="Times New Roman"/>
          <w:lang w:val="tr-TR"/>
        </w:rPr>
      </w:pPr>
      <w:r w:rsidRPr="00091DDF">
        <w:rPr>
          <w:rFonts w:ascii="Times New Roman" w:eastAsia="Times New Roman" w:hAnsi="Times New Roman" w:cs="Times New Roman"/>
          <w:color w:val="000000"/>
          <w:lang w:val="tr-TR"/>
        </w:rPr>
        <w:t>Tüm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bilgi,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belge,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değerlendirme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ve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sonuçları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bilimsel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etik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ve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ahlak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kurallarına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uygun</w:t>
      </w:r>
      <w:r w:rsidRPr="00091DDF">
        <w:rPr>
          <w:rFonts w:ascii="Times New Roman" w:eastAsia="Times New Roman" w:hAnsi="Times New Roman" w:cs="Times New Roman"/>
          <w:spacing w:val="4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 xml:space="preserve">olarak </w:t>
      </w:r>
      <w:r w:rsidRPr="00091DDF">
        <w:rPr>
          <w:rFonts w:ascii="Times New Roman" w:eastAsia="Times New Roman" w:hAnsi="Times New Roman" w:cs="Times New Roman"/>
          <w:color w:val="000000"/>
          <w:spacing w:val="-1"/>
          <w:lang w:val="tr-TR"/>
        </w:rPr>
        <w:t>sun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duğumu,</w:t>
      </w:r>
    </w:p>
    <w:p w14:paraId="6E682150" w14:textId="77777777" w:rsidR="006E3C5F" w:rsidRPr="00091DDF" w:rsidRDefault="006E3C5F" w:rsidP="006E3C5F">
      <w:pPr>
        <w:pStyle w:val="ListeParagraf"/>
        <w:numPr>
          <w:ilvl w:val="0"/>
          <w:numId w:val="15"/>
        </w:numPr>
        <w:tabs>
          <w:tab w:val="left" w:pos="142"/>
        </w:tabs>
        <w:suppressAutoHyphens/>
        <w:spacing w:before="120" w:after="120" w:line="360" w:lineRule="auto"/>
        <w:ind w:left="1022" w:hanging="313"/>
        <w:jc w:val="both"/>
        <w:rPr>
          <w:rFonts w:ascii="Times New Roman" w:hAnsi="Times New Roman" w:cs="Times New Roman"/>
          <w:lang w:val="tr-TR"/>
        </w:rPr>
      </w:pPr>
      <w:r w:rsidRPr="00091DDF">
        <w:rPr>
          <w:rFonts w:ascii="Times New Roman" w:eastAsia="Times New Roman" w:hAnsi="Times New Roman" w:cs="Times New Roman"/>
          <w:color w:val="000000"/>
          <w:lang w:val="tr-TR"/>
        </w:rPr>
        <w:t>Tez</w:t>
      </w:r>
      <w:r w:rsidRPr="00091DDF">
        <w:rPr>
          <w:rFonts w:ascii="Times New Roman" w:eastAsia="Times New Roman" w:hAnsi="Times New Roman" w:cs="Times New Roman"/>
          <w:spacing w:val="-10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çalışmasında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yararlandığım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eserlerin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tümüne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uygun</w:t>
      </w:r>
      <w:r w:rsidRPr="00091DDF">
        <w:rPr>
          <w:rFonts w:ascii="Times New Roman" w:eastAsia="Times New Roman" w:hAnsi="Times New Roman" w:cs="Times New Roman"/>
          <w:spacing w:val="-10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atıfta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bulunarak</w:t>
      </w:r>
      <w:r w:rsidRPr="00091DDF">
        <w:rPr>
          <w:rFonts w:ascii="Times New Roman" w:eastAsia="Times New Roman" w:hAnsi="Times New Roman" w:cs="Times New Roman"/>
          <w:spacing w:val="-1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kaynak</w:t>
      </w:r>
      <w:r w:rsidRPr="00091DDF">
        <w:rPr>
          <w:rFonts w:ascii="Times New Roman" w:eastAsia="Times New Roman" w:hAnsi="Times New Roman" w:cs="Times New Roman"/>
          <w:spacing w:val="-1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gösterdiğimi,</w:t>
      </w:r>
    </w:p>
    <w:p w14:paraId="2BD2E224" w14:textId="77777777" w:rsidR="006E3C5F" w:rsidRPr="00091DDF" w:rsidRDefault="006E3C5F" w:rsidP="006E3C5F">
      <w:pPr>
        <w:pStyle w:val="ListeParagraf"/>
        <w:numPr>
          <w:ilvl w:val="0"/>
          <w:numId w:val="15"/>
        </w:numPr>
        <w:tabs>
          <w:tab w:val="left" w:pos="142"/>
        </w:tabs>
        <w:suppressAutoHyphens/>
        <w:spacing w:before="120" w:after="120" w:line="360" w:lineRule="auto"/>
        <w:ind w:left="1022" w:hanging="313"/>
        <w:jc w:val="both"/>
        <w:rPr>
          <w:rFonts w:ascii="Times New Roman" w:hAnsi="Times New Roman" w:cs="Times New Roman"/>
          <w:lang w:val="tr-TR"/>
        </w:rPr>
      </w:pPr>
      <w:r w:rsidRPr="00091DDF">
        <w:rPr>
          <w:rFonts w:ascii="Times New Roman" w:eastAsia="Times New Roman" w:hAnsi="Times New Roman" w:cs="Times New Roman"/>
          <w:color w:val="000000"/>
          <w:lang w:val="tr-TR"/>
        </w:rPr>
        <w:t>Mevcut</w:t>
      </w:r>
      <w:r w:rsidRPr="00091DDF">
        <w:rPr>
          <w:rFonts w:ascii="Times New Roman" w:eastAsia="Times New Roman" w:hAnsi="Times New Roman" w:cs="Times New Roman"/>
          <w:spacing w:val="-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tezin</w:t>
      </w:r>
      <w:r w:rsidRPr="00091DDF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çalışılması</w:t>
      </w:r>
      <w:r w:rsidRPr="00091DDF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ve</w:t>
      </w:r>
      <w:r w:rsidRPr="00091DDF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yazımı</w:t>
      </w:r>
      <w:r w:rsidRPr="00091DDF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sırasında</w:t>
      </w:r>
      <w:r w:rsidRPr="00091DDF">
        <w:rPr>
          <w:rFonts w:ascii="Times New Roman" w:eastAsia="Times New Roman" w:hAnsi="Times New Roman" w:cs="Times New Roman"/>
          <w:spacing w:val="-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patent</w:t>
      </w:r>
      <w:r w:rsidRPr="00091DDF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ve</w:t>
      </w:r>
      <w:r w:rsidRPr="00091DDF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telif</w:t>
      </w:r>
      <w:r w:rsidRPr="00091DDF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haklarını</w:t>
      </w:r>
      <w:r w:rsidRPr="00091DDF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ihlal</w:t>
      </w:r>
      <w:r w:rsidRPr="00091DDF">
        <w:rPr>
          <w:rFonts w:ascii="Times New Roman" w:eastAsia="Times New Roman" w:hAnsi="Times New Roman" w:cs="Times New Roman"/>
          <w:spacing w:val="-1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edici</w:t>
      </w:r>
      <w:r w:rsidRPr="00091DDF">
        <w:rPr>
          <w:rFonts w:ascii="Times New Roman" w:eastAsia="Times New Roman" w:hAnsi="Times New Roman" w:cs="Times New Roman"/>
          <w:spacing w:val="-3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bir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davranışımın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olmadığını,</w:t>
      </w:r>
    </w:p>
    <w:p w14:paraId="543A3E18" w14:textId="3E6E88D0" w:rsidR="006E3C5F" w:rsidRPr="00091DDF" w:rsidRDefault="00F93170" w:rsidP="006E3C5F">
      <w:pPr>
        <w:pStyle w:val="ListeParagraf"/>
        <w:numPr>
          <w:ilvl w:val="0"/>
          <w:numId w:val="15"/>
        </w:numPr>
        <w:tabs>
          <w:tab w:val="left" w:pos="142"/>
        </w:tabs>
        <w:suppressAutoHyphens/>
        <w:spacing w:before="120" w:after="120" w:line="360" w:lineRule="auto"/>
        <w:ind w:left="1022" w:hanging="313"/>
        <w:jc w:val="both"/>
        <w:rPr>
          <w:rFonts w:ascii="Times New Roman" w:hAnsi="Times New Roman" w:cs="Times New Roman"/>
          <w:lang w:val="tr-TR"/>
        </w:rPr>
      </w:pPr>
      <w:r w:rsidRPr="008A7F9B">
        <w:rPr>
          <w:rFonts w:ascii="Cambria" w:eastAsia="Cambria" w:hAnsi="Cambria" w:cs="Times New Roman"/>
          <w:noProof/>
          <w:lang w:val="tr-TR" w:eastAsia="tr-TR"/>
        </w:rPr>
        <mc:AlternateContent>
          <mc:Choice Requires="wps">
            <w:drawing>
              <wp:anchor distT="91440" distB="91440" distL="137160" distR="137160" simplePos="0" relativeHeight="251741696" behindDoc="0" locked="0" layoutInCell="0" allowOverlap="1" wp14:anchorId="3838F47D" wp14:editId="59CB92C9">
                <wp:simplePos x="0" y="0"/>
                <wp:positionH relativeFrom="page">
                  <wp:posOffset>3306567</wp:posOffset>
                </wp:positionH>
                <wp:positionV relativeFrom="margin">
                  <wp:posOffset>3948114</wp:posOffset>
                </wp:positionV>
                <wp:extent cx="1423371" cy="6054090"/>
                <wp:effectExtent l="8573" t="0" r="0" b="0"/>
                <wp:wrapNone/>
                <wp:docPr id="45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23371" cy="605409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0000"/>
                        </a:solidFill>
                      </wps:spPr>
                      <wps:txbx>
                        <w:txbxContent>
                          <w:p w14:paraId="506F6CFC" w14:textId="0BAEB789" w:rsidR="00553A9F" w:rsidRDefault="00553A9F" w:rsidP="00553A9F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“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Tez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Kabul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</w:t>
                            </w:r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nayı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”</w:t>
                            </w:r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ve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</w:t>
                            </w:r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eyan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”</w:t>
                            </w:r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sayfa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ları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tezin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basılı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halinde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mevcut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olmalarına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rağmen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ulusal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tez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merkezine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yüklenecek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dijital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hallerinden</w:t>
                            </w:r>
                            <w:proofErr w:type="spellEnd"/>
                            <w:r w:rsidRPr="00AA6F22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çıkartılması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gerekmektedir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5DB4DFC1" w14:textId="77777777" w:rsidR="00553A9F" w:rsidRDefault="00553A9F" w:rsidP="00553A9F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7EF8D1A4" w14:textId="77777777" w:rsidR="00553A9F" w:rsidRPr="008A7F9B" w:rsidRDefault="00553A9F" w:rsidP="00553A9F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Bu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kutucuğu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silmeyi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unutmayın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!</w:t>
                            </w:r>
                            <w:r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A8F7B50" w14:textId="77777777" w:rsidR="00553A9F" w:rsidRPr="00AA6F22" w:rsidRDefault="00553A9F" w:rsidP="00553A9F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838F47D" id="Otomatik Şekil 2" o:spid="_x0000_s1028" style="position:absolute;left:0;text-align:left;margin-left:260.35pt;margin-top:310.9pt;width:112.1pt;height:476.7pt;rotation:90;z-index:251741696;visibility:visible;mso-wrap-style:square;mso-width-percent:0;mso-height-percent:0;mso-wrap-distance-left:10.8pt;mso-wrap-distance-top:7.2pt;mso-wrap-distance-right:10.8pt;mso-wrap-distance-bottom:7.2pt;mso-position-horizontal:absolute;mso-position-horizontal-relative:page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" o:allowincell="f" fillcolor="#c00000" stroked="f">
                <v:textbox>
                  <w:txbxContent>
                    <w:p w14:paraId="506F6CFC" w14:textId="0BAEB789" w:rsidR="00553A9F" w:rsidRDefault="00553A9F" w:rsidP="00553A9F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“</w:t>
                      </w:r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Tez Kabul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</w:t>
                      </w:r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nayı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”</w:t>
                      </w:r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ve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“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</w:t>
                      </w:r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eyan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”</w:t>
                      </w:r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sayfa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ları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tezin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basılı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halinde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mevcut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olmalarına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rağmen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ulusal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tez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merkezine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yüklenecek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dijital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hallerinden</w:t>
                      </w:r>
                      <w:proofErr w:type="spellEnd"/>
                      <w:r w:rsidRPr="00AA6F22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çıkartılması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gerekmektedir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5DB4DFC1" w14:textId="77777777" w:rsidR="00553A9F" w:rsidRDefault="00553A9F" w:rsidP="00553A9F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7EF8D1A4" w14:textId="77777777" w:rsidR="00553A9F" w:rsidRPr="008A7F9B" w:rsidRDefault="00553A9F" w:rsidP="00553A9F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Bu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kutucuğu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silmeyi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unutmayın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!</w:t>
                      </w:r>
                      <w:r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A8F7B50" w14:textId="77777777" w:rsidR="00553A9F" w:rsidRPr="00AA6F22" w:rsidRDefault="00553A9F" w:rsidP="00553A9F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Kullanılan</w:t>
      </w:r>
      <w:r w:rsidR="006E3C5F" w:rsidRPr="00091DDF">
        <w:rPr>
          <w:rFonts w:ascii="Times New Roman" w:eastAsia="Times New Roman" w:hAnsi="Times New Roman" w:cs="Times New Roman"/>
          <w:spacing w:val="-3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verilerde</w:t>
      </w:r>
      <w:r w:rsidR="006E3C5F" w:rsidRPr="00091DDF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herhangi</w:t>
      </w:r>
      <w:r w:rsidR="006E3C5F" w:rsidRPr="00091DDF">
        <w:rPr>
          <w:rFonts w:ascii="Times New Roman" w:eastAsia="Times New Roman" w:hAnsi="Times New Roman" w:cs="Times New Roman"/>
          <w:spacing w:val="-3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bir</w:t>
      </w:r>
      <w:r w:rsidR="006E3C5F" w:rsidRPr="00091DDF">
        <w:rPr>
          <w:rFonts w:ascii="Times New Roman" w:eastAsia="Times New Roman" w:hAnsi="Times New Roman" w:cs="Times New Roman"/>
          <w:spacing w:val="-3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değişiklik</w:t>
      </w:r>
      <w:r w:rsidR="006E3C5F" w:rsidRPr="00091DDF">
        <w:rPr>
          <w:rFonts w:ascii="Times New Roman" w:eastAsia="Times New Roman" w:hAnsi="Times New Roman" w:cs="Times New Roman"/>
          <w:spacing w:val="-3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yapmadığımı,</w:t>
      </w:r>
      <w:r w:rsidR="006E3C5F" w:rsidRPr="00091DDF">
        <w:rPr>
          <w:rFonts w:ascii="Times New Roman" w:eastAsia="Times New Roman" w:hAnsi="Times New Roman" w:cs="Times New Roman"/>
          <w:spacing w:val="-2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bildirir,</w:t>
      </w:r>
      <w:r w:rsidR="006E3C5F" w:rsidRPr="00091DDF">
        <w:rPr>
          <w:rFonts w:ascii="Times New Roman" w:eastAsia="Times New Roman" w:hAnsi="Times New Roman" w:cs="Times New Roman"/>
          <w:spacing w:val="-3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aksi</w:t>
      </w:r>
      <w:r w:rsidR="006E3C5F" w:rsidRPr="00091DDF">
        <w:rPr>
          <w:rFonts w:ascii="Times New Roman" w:eastAsia="Times New Roman" w:hAnsi="Times New Roman" w:cs="Times New Roman"/>
          <w:spacing w:val="-3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bir</w:t>
      </w:r>
      <w:r w:rsidR="006E3C5F" w:rsidRPr="00091DDF">
        <w:rPr>
          <w:rFonts w:ascii="Times New Roman" w:eastAsia="Times New Roman" w:hAnsi="Times New Roman" w:cs="Times New Roman"/>
          <w:spacing w:val="-3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durumda</w:t>
      </w:r>
      <w:r w:rsidR="006E3C5F" w:rsidRPr="00091DDF">
        <w:rPr>
          <w:rFonts w:ascii="Times New Roman" w:eastAsia="Times New Roman" w:hAnsi="Times New Roman" w:cs="Times New Roman"/>
          <w:spacing w:val="-4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aleyhime doğabilecek</w:t>
      </w:r>
      <w:r w:rsidR="006E3C5F"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tüm</w:t>
      </w:r>
      <w:r w:rsidR="006E3C5F"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hak</w:t>
      </w:r>
      <w:r w:rsidR="006E3C5F"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kayıplarını</w:t>
      </w:r>
      <w:r w:rsidR="006E3C5F"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kabullendiğimi</w:t>
      </w:r>
      <w:r w:rsidR="006E3C5F"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beyan</w:t>
      </w:r>
      <w:r w:rsidR="006E3C5F" w:rsidRPr="00091DDF">
        <w:rPr>
          <w:rFonts w:ascii="Times New Roman" w:eastAsia="Times New Roman" w:hAnsi="Times New Roman" w:cs="Times New Roman"/>
          <w:spacing w:val="-8"/>
          <w:lang w:val="tr-TR"/>
        </w:rPr>
        <w:t xml:space="preserve"> </w:t>
      </w:r>
      <w:r w:rsidR="006E3C5F" w:rsidRPr="00091DDF">
        <w:rPr>
          <w:rFonts w:ascii="Times New Roman" w:eastAsia="Times New Roman" w:hAnsi="Times New Roman" w:cs="Times New Roman"/>
          <w:color w:val="000000"/>
          <w:lang w:val="tr-TR"/>
        </w:rPr>
        <w:t>ederim.</w:t>
      </w:r>
    </w:p>
    <w:p w14:paraId="596CEF57" w14:textId="7294856E" w:rsidR="006E3C5F" w:rsidRPr="00091DDF" w:rsidRDefault="006E3C5F" w:rsidP="006E3C5F">
      <w:pPr>
        <w:suppressAutoHyphens/>
        <w:spacing w:before="120" w:after="120" w:line="360" w:lineRule="auto"/>
        <w:ind w:firstLine="720"/>
        <w:rPr>
          <w:rFonts w:ascii="Times New Roman" w:hAnsi="Times New Roman" w:cs="Times New Roman"/>
          <w:lang w:val="tr-TR"/>
        </w:rPr>
      </w:pPr>
    </w:p>
    <w:p w14:paraId="4326C787" w14:textId="1B4197F0" w:rsidR="006E3C5F" w:rsidRPr="00091DDF" w:rsidRDefault="006E3C5F" w:rsidP="006E3C5F">
      <w:pPr>
        <w:suppressAutoHyphens/>
        <w:spacing w:before="120" w:after="120" w:line="360" w:lineRule="auto"/>
        <w:ind w:firstLine="720"/>
        <w:rPr>
          <w:rFonts w:ascii="Times New Roman" w:hAnsi="Times New Roman" w:cs="Times New Roman"/>
          <w:lang w:val="tr-TR"/>
        </w:rPr>
      </w:pPr>
    </w:p>
    <w:p w14:paraId="41C1679A" w14:textId="65610AF3" w:rsidR="006E3C5F" w:rsidRPr="00091DDF" w:rsidRDefault="006E3C5F" w:rsidP="006E3C5F">
      <w:pPr>
        <w:suppressAutoHyphens/>
        <w:spacing w:before="120" w:after="120" w:line="360" w:lineRule="auto"/>
        <w:ind w:left="6480" w:firstLine="720"/>
        <w:rPr>
          <w:rFonts w:ascii="Times New Roman" w:hAnsi="Times New Roman" w:cs="Times New Roman"/>
          <w:lang w:val="tr-TR"/>
        </w:rPr>
      </w:pPr>
      <w:r w:rsidRPr="00091DDF">
        <w:rPr>
          <w:rFonts w:ascii="Times New Roman" w:eastAsia="Times New Roman" w:hAnsi="Times New Roman" w:cs="Times New Roman"/>
          <w:color w:val="000000"/>
          <w:spacing w:val="-1"/>
          <w:lang w:val="tr-TR"/>
        </w:rPr>
        <w:t>(İm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za)</w:t>
      </w:r>
    </w:p>
    <w:p w14:paraId="33B04574" w14:textId="63C084E9" w:rsidR="006E3C5F" w:rsidRPr="00091DDF" w:rsidRDefault="006E3C5F" w:rsidP="006E3C5F">
      <w:pPr>
        <w:suppressAutoHyphens/>
        <w:spacing w:before="120" w:after="120" w:line="360" w:lineRule="auto"/>
        <w:ind w:left="6480"/>
        <w:rPr>
          <w:rFonts w:ascii="Times New Roman" w:hAnsi="Times New Roman" w:cs="Times New Roman"/>
          <w:lang w:val="tr-TR"/>
        </w:rPr>
      </w:pPr>
      <w:r>
        <w:rPr>
          <w:rFonts w:ascii="Times New Roman" w:eastAsia="Times New Roman" w:hAnsi="Times New Roman" w:cs="Times New Roman"/>
          <w:color w:val="000000"/>
          <w:lang w:val="tr-TR"/>
        </w:rPr>
        <w:t xml:space="preserve">      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(Adı</w:t>
      </w:r>
      <w:r w:rsidRPr="00091DDF">
        <w:rPr>
          <w:rFonts w:ascii="Times New Roman" w:eastAsia="Times New Roman" w:hAnsi="Times New Roman" w:cs="Times New Roman"/>
          <w:spacing w:val="-3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Soyadı)</w:t>
      </w:r>
    </w:p>
    <w:p w14:paraId="0C654A10" w14:textId="3C7A517E" w:rsidR="006E3C5F" w:rsidRPr="00091DDF" w:rsidRDefault="006E3C5F" w:rsidP="006E3C5F">
      <w:pPr>
        <w:suppressAutoHyphens/>
        <w:spacing w:before="120" w:after="120" w:line="360" w:lineRule="auto"/>
        <w:ind w:left="5760" w:firstLine="720"/>
        <w:rPr>
          <w:rFonts w:ascii="Times New Roman" w:hAnsi="Times New Roman" w:cs="Times New Roman"/>
          <w:lang w:val="tr-TR"/>
        </w:rPr>
      </w:pPr>
      <w:r w:rsidRPr="00091DDF">
        <w:rPr>
          <w:rFonts w:ascii="Times New Roman" w:eastAsia="Times New Roman" w:hAnsi="Times New Roman" w:cs="Times New Roman"/>
          <w:color w:val="000000"/>
          <w:lang w:val="tr-TR"/>
        </w:rPr>
        <w:t>(Tez</w:t>
      </w:r>
      <w:r w:rsidRPr="00091DDF">
        <w:rPr>
          <w:rFonts w:ascii="Times New Roman" w:eastAsia="Times New Roman" w:hAnsi="Times New Roman" w:cs="Times New Roman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Savunma</w:t>
      </w:r>
      <w:r w:rsidRPr="00091DDF">
        <w:rPr>
          <w:rFonts w:ascii="Times New Roman" w:eastAsia="Times New Roman" w:hAnsi="Times New Roman" w:cs="Times New Roman"/>
          <w:spacing w:val="-6"/>
          <w:lang w:val="tr-TR"/>
        </w:rPr>
        <w:t xml:space="preserve"> </w:t>
      </w:r>
      <w:r w:rsidRPr="00091DDF">
        <w:rPr>
          <w:rFonts w:ascii="Times New Roman" w:eastAsia="Times New Roman" w:hAnsi="Times New Roman" w:cs="Times New Roman"/>
          <w:color w:val="000000"/>
          <w:lang w:val="tr-TR"/>
        </w:rPr>
        <w:t>Tarihi)</w:t>
      </w:r>
    </w:p>
    <w:p w14:paraId="24D6EFE7" w14:textId="3E1C1EB3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64BE2B36" w14:textId="1029B243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6E8C9C98" w14:textId="77777777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2360553A" w14:textId="0C84C5A7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41B25C06" w14:textId="5EC21AEE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728136BB" w14:textId="208A18EF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621D9AFE" w14:textId="03C4F6D6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24CFF43E" w14:textId="03A28F9F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58D9AC90" w14:textId="77777777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31BDF970" w14:textId="77777777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60171175" w14:textId="77777777" w:rsidR="00610763" w:rsidRDefault="00610763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70059230" w14:textId="77777777" w:rsidR="006E3C5F" w:rsidRDefault="006E3C5F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20C62FBA" w14:textId="77777777" w:rsidR="006E3C5F" w:rsidRDefault="006E3C5F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6E21C8CF" w14:textId="77777777" w:rsidR="006E3C5F" w:rsidRDefault="006E3C5F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2121B007" w14:textId="77777777" w:rsidR="00D058BD" w:rsidRDefault="00D058BD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</w:pPr>
    </w:p>
    <w:p w14:paraId="246AB5B7" w14:textId="77777777" w:rsidR="00DD5682" w:rsidRDefault="00DD5682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  <w:sectPr w:rsidR="00DD5682" w:rsidSect="007A6297">
          <w:footerReference w:type="default" r:id="rId14"/>
          <w:pgSz w:w="11910" w:h="16840"/>
          <w:pgMar w:top="1701" w:right="1134" w:bottom="1134" w:left="1985" w:header="0" w:footer="0" w:gutter="0"/>
          <w:pgNumType w:fmt="lowerRoman" w:start="3"/>
          <w:cols w:space="708"/>
          <w:docGrid w:linePitch="326"/>
        </w:sectPr>
      </w:pPr>
    </w:p>
    <w:p w14:paraId="2CC9F7A9" w14:textId="415F8BB1" w:rsidR="00D058BD" w:rsidRPr="002C78FF" w:rsidRDefault="00DD5682" w:rsidP="00716117">
      <w:pPr>
        <w:pStyle w:val="Balk1"/>
        <w:rPr>
          <w:rFonts w:eastAsia="Times New Roman"/>
          <w:lang w:val="tr-TR"/>
        </w:rPr>
      </w:pPr>
      <w:bookmarkStart w:id="6" w:name="_Toc67034282"/>
      <w:bookmarkStart w:id="7" w:name="_Toc100753812"/>
      <w:r w:rsidRPr="002C78FF">
        <w:rPr>
          <w:rFonts w:eastAsia="Times New Roman"/>
          <w:lang w:val="tr-TR"/>
        </w:rPr>
        <w:lastRenderedPageBreak/>
        <w:t>İTHAF</w:t>
      </w:r>
      <w:bookmarkEnd w:id="6"/>
      <w:bookmarkEnd w:id="7"/>
    </w:p>
    <w:p w14:paraId="5B2EE17D" w14:textId="57D2DA83" w:rsidR="00DD5682" w:rsidRDefault="00DD5682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0CA4110C" w14:textId="1EFCE05D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50A116D2" w14:textId="3213907A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368B1714" w14:textId="2CE4C132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77A5D10E" w14:textId="0E819A1A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750521E0" w14:textId="60F18D9A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2DD23745" w14:textId="7E2D2CF0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17F165A4" w14:textId="1D3029D3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5E5CCCD8" w14:textId="6D04F419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006A9410" w14:textId="18A45886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1B0B7F44" w14:textId="41877AB1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55E764B3" w14:textId="2ECD595F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41C78D98" w14:textId="0CD78F97" w:rsidR="000E7203" w:rsidRDefault="000E7203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5A54443E" w14:textId="7D5E9F7A" w:rsidR="00AC7F46" w:rsidRPr="00AC7F46" w:rsidRDefault="00AC7F46" w:rsidP="002D2B19">
      <w:pPr>
        <w:pStyle w:val="GvdeMetni"/>
        <w:rPr>
          <w:lang w:val="tr-TR"/>
        </w:rPr>
      </w:pPr>
      <w:r w:rsidRPr="00AC7F46">
        <w:rPr>
          <w:lang w:val="tr-TR"/>
        </w:rPr>
        <w:t>İthaf yazısı, sayfayı sağ-sol ve üst-alt olarak ortalayarak, aşağıdaki örneğine uygun bir şekilde yazılmalıdır.</w:t>
      </w:r>
    </w:p>
    <w:p w14:paraId="308D631C" w14:textId="51EDA296" w:rsidR="00DD5682" w:rsidRPr="006A3D63" w:rsidRDefault="00AC7F46" w:rsidP="002D2B19">
      <w:pPr>
        <w:pStyle w:val="GvdeMetni"/>
        <w:rPr>
          <w:lang w:val="tr-TR"/>
        </w:rPr>
      </w:pPr>
      <w:r w:rsidRPr="00AC7F46">
        <w:rPr>
          <w:lang w:val="tr-TR"/>
        </w:rPr>
        <w:t>“Annem / Babam / Eşim / Hocam / vb.  .......’a ithaf ediyorum”</w:t>
      </w:r>
    </w:p>
    <w:p w14:paraId="3B1FF5D3" w14:textId="304FE506" w:rsidR="00DD5682" w:rsidRPr="006A3D63" w:rsidRDefault="00DD5682" w:rsidP="006A3D63">
      <w:pPr>
        <w:suppressAutoHyphens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54267286" w14:textId="3FBE7CD1" w:rsidR="00DD5682" w:rsidRPr="006A3D63" w:rsidRDefault="00DD5682" w:rsidP="006A3D63">
      <w:pPr>
        <w:suppressAutoHyphens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62045479" w14:textId="18BD31FD" w:rsidR="00DD5682" w:rsidRPr="006A3D63" w:rsidRDefault="00DD5682" w:rsidP="006A3D63">
      <w:pPr>
        <w:suppressAutoHyphens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5B297EF8" w14:textId="797704A9" w:rsidR="00DD5682" w:rsidRPr="006A3D63" w:rsidRDefault="00DD5682" w:rsidP="006A3D63">
      <w:pPr>
        <w:suppressAutoHyphens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61F8E834" w14:textId="11F6E7B5" w:rsidR="00DD5682" w:rsidRPr="006A3D63" w:rsidRDefault="00DD5682" w:rsidP="006A3D63">
      <w:pPr>
        <w:suppressAutoHyphens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24F0F340" w14:textId="77777777" w:rsidR="00DD5682" w:rsidRDefault="00DD5682" w:rsidP="00610763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  <w:sectPr w:rsidR="00DD5682" w:rsidSect="00637957">
          <w:footerReference w:type="default" r:id="rId15"/>
          <w:pgSz w:w="11910" w:h="16840"/>
          <w:pgMar w:top="1701" w:right="1134" w:bottom="1134" w:left="1985" w:header="0" w:footer="283" w:gutter="0"/>
          <w:pgNumType w:fmt="lowerRoman"/>
          <w:cols w:space="708"/>
          <w:docGrid w:linePitch="326"/>
        </w:sectPr>
      </w:pPr>
    </w:p>
    <w:p w14:paraId="7637772F" w14:textId="0E352248" w:rsidR="00DD5682" w:rsidRPr="00C17ADA" w:rsidRDefault="00DD5682" w:rsidP="00C17ADA">
      <w:pPr>
        <w:pStyle w:val="Balk1"/>
        <w:rPr>
          <w:rFonts w:eastAsia="Times New Roman"/>
          <w:lang w:val="tr-TR"/>
        </w:rPr>
      </w:pPr>
      <w:bookmarkStart w:id="8" w:name="_Toc67034283"/>
      <w:bookmarkStart w:id="9" w:name="_Toc100753813"/>
      <w:r w:rsidRPr="002C78FF">
        <w:rPr>
          <w:rFonts w:eastAsia="Times New Roman"/>
          <w:lang w:val="tr-TR"/>
        </w:rPr>
        <w:lastRenderedPageBreak/>
        <w:t>TEŞEKKÜR</w:t>
      </w:r>
      <w:bookmarkEnd w:id="8"/>
      <w:bookmarkEnd w:id="9"/>
    </w:p>
    <w:p w14:paraId="058BD7E0" w14:textId="4EF83D95" w:rsidR="00AC7F46" w:rsidRPr="00AC7F46" w:rsidRDefault="00AC7F46" w:rsidP="002D2B19">
      <w:pPr>
        <w:pStyle w:val="GvdeMetni"/>
      </w:pPr>
      <w:r w:rsidRPr="00AC7F46">
        <w:t xml:space="preserve">Bu </w:t>
      </w:r>
      <w:proofErr w:type="spellStart"/>
      <w:r w:rsidRPr="00AC7F46">
        <w:t>sayfada</w:t>
      </w:r>
      <w:proofErr w:type="spellEnd"/>
      <w:r w:rsidRPr="00AC7F46">
        <w:t xml:space="preserve"> </w:t>
      </w:r>
      <w:proofErr w:type="spellStart"/>
      <w:r w:rsidRPr="00AC7F46">
        <w:t>tez</w:t>
      </w:r>
      <w:proofErr w:type="spellEnd"/>
      <w:r w:rsidRPr="00AC7F46">
        <w:t xml:space="preserve"> </w:t>
      </w:r>
      <w:proofErr w:type="spellStart"/>
      <w:r w:rsidRPr="00AC7F46">
        <w:t>çalışması</w:t>
      </w:r>
      <w:proofErr w:type="spellEnd"/>
      <w:r w:rsidRPr="00AC7F46">
        <w:t xml:space="preserve"> </w:t>
      </w:r>
      <w:proofErr w:type="spellStart"/>
      <w:r w:rsidRPr="00AC7F46">
        <w:t>sırasında</w:t>
      </w:r>
      <w:proofErr w:type="spellEnd"/>
      <w:r w:rsidRPr="00AC7F46">
        <w:t xml:space="preserve"> </w:t>
      </w:r>
      <w:proofErr w:type="spellStart"/>
      <w:r w:rsidRPr="00AC7F46">
        <w:t>gerçek</w:t>
      </w:r>
      <w:proofErr w:type="spellEnd"/>
      <w:r w:rsidRPr="00AC7F46">
        <w:t xml:space="preserve"> </w:t>
      </w:r>
      <w:proofErr w:type="spellStart"/>
      <w:r w:rsidRPr="00AC7F46">
        <w:t>anlamda</w:t>
      </w:r>
      <w:proofErr w:type="spellEnd"/>
      <w:r w:rsidRPr="00AC7F46">
        <w:t xml:space="preserve"> </w:t>
      </w:r>
      <w:proofErr w:type="spellStart"/>
      <w:r w:rsidRPr="00AC7F46">
        <w:t>yol</w:t>
      </w:r>
      <w:proofErr w:type="spellEnd"/>
      <w:r w:rsidRPr="00AC7F46">
        <w:t xml:space="preserve"> </w:t>
      </w:r>
      <w:proofErr w:type="spellStart"/>
      <w:r w:rsidRPr="00AC7F46">
        <w:t>göstermeleri</w:t>
      </w:r>
      <w:proofErr w:type="spellEnd"/>
      <w:r w:rsidRPr="00AC7F46">
        <w:t xml:space="preserve">, </w:t>
      </w:r>
      <w:proofErr w:type="spellStart"/>
      <w:r w:rsidRPr="00AC7F46">
        <w:t>alet</w:t>
      </w:r>
      <w:proofErr w:type="spellEnd"/>
      <w:r w:rsidRPr="00AC7F46">
        <w:t xml:space="preserve">, </w:t>
      </w:r>
      <w:proofErr w:type="spellStart"/>
      <w:r w:rsidRPr="00AC7F46">
        <w:t>laboratuvar</w:t>
      </w:r>
      <w:proofErr w:type="spellEnd"/>
      <w:r w:rsidRPr="00AC7F46">
        <w:t xml:space="preserve"> vb. </w:t>
      </w:r>
      <w:proofErr w:type="spellStart"/>
      <w:r w:rsidRPr="00AC7F46">
        <w:t>kullanmaya</w:t>
      </w:r>
      <w:proofErr w:type="spellEnd"/>
      <w:r w:rsidRPr="00AC7F46">
        <w:t xml:space="preserve"> </w:t>
      </w:r>
      <w:proofErr w:type="spellStart"/>
      <w:r w:rsidRPr="00AC7F46">
        <w:t>izinleri</w:t>
      </w:r>
      <w:proofErr w:type="spellEnd"/>
      <w:r w:rsidRPr="00AC7F46">
        <w:t xml:space="preserve">, </w:t>
      </w:r>
      <w:proofErr w:type="spellStart"/>
      <w:r w:rsidRPr="00AC7F46">
        <w:t>teknik</w:t>
      </w:r>
      <w:proofErr w:type="spellEnd"/>
      <w:r w:rsidRPr="00AC7F46">
        <w:t xml:space="preserve"> </w:t>
      </w:r>
      <w:proofErr w:type="spellStart"/>
      <w:r w:rsidRPr="00AC7F46">
        <w:t>yardımları</w:t>
      </w:r>
      <w:proofErr w:type="spellEnd"/>
      <w:r w:rsidRPr="00AC7F46">
        <w:t xml:space="preserve"> </w:t>
      </w:r>
      <w:proofErr w:type="spellStart"/>
      <w:r w:rsidRPr="00AC7F46">
        <w:t>ve</w:t>
      </w:r>
      <w:proofErr w:type="spellEnd"/>
      <w:r w:rsidRPr="00AC7F46">
        <w:t>/</w:t>
      </w:r>
      <w:proofErr w:type="spellStart"/>
      <w:r w:rsidRPr="00AC7F46">
        <w:t>veya</w:t>
      </w:r>
      <w:proofErr w:type="spellEnd"/>
      <w:r w:rsidRPr="00AC7F46">
        <w:t xml:space="preserve"> </w:t>
      </w:r>
      <w:proofErr w:type="spellStart"/>
      <w:r w:rsidRPr="00AC7F46">
        <w:t>parasal</w:t>
      </w:r>
      <w:proofErr w:type="spellEnd"/>
      <w:r w:rsidRPr="00AC7F46">
        <w:t xml:space="preserve"> </w:t>
      </w:r>
      <w:proofErr w:type="spellStart"/>
      <w:r w:rsidRPr="00AC7F46">
        <w:t>desteği</w:t>
      </w:r>
      <w:proofErr w:type="spellEnd"/>
      <w:r w:rsidRPr="00AC7F46">
        <w:t xml:space="preserve"> </w:t>
      </w:r>
      <w:proofErr w:type="spellStart"/>
      <w:r w:rsidRPr="00AC7F46">
        <w:t>olan</w:t>
      </w:r>
      <w:proofErr w:type="spellEnd"/>
      <w:r w:rsidRPr="00AC7F46">
        <w:t xml:space="preserve"> </w:t>
      </w:r>
      <w:proofErr w:type="spellStart"/>
      <w:r w:rsidRPr="00AC7F46">
        <w:t>kişi</w:t>
      </w:r>
      <w:proofErr w:type="spellEnd"/>
      <w:r w:rsidRPr="00AC7F46">
        <w:t xml:space="preserve">, </w:t>
      </w:r>
      <w:proofErr w:type="spellStart"/>
      <w:r w:rsidRPr="00AC7F46">
        <w:t>kurum</w:t>
      </w:r>
      <w:proofErr w:type="spellEnd"/>
      <w:r w:rsidRPr="00AC7F46">
        <w:t xml:space="preserve"> </w:t>
      </w:r>
      <w:proofErr w:type="spellStart"/>
      <w:r w:rsidRPr="00AC7F46">
        <w:t>ve</w:t>
      </w:r>
      <w:proofErr w:type="spellEnd"/>
      <w:r w:rsidRPr="00AC7F46">
        <w:t xml:space="preserve"> </w:t>
      </w:r>
      <w:proofErr w:type="spellStart"/>
      <w:r w:rsidRPr="00AC7F46">
        <w:t>kuruluşlara</w:t>
      </w:r>
      <w:proofErr w:type="spellEnd"/>
      <w:r w:rsidRPr="00AC7F46">
        <w:t xml:space="preserve"> </w:t>
      </w:r>
      <w:proofErr w:type="spellStart"/>
      <w:r w:rsidRPr="00AC7F46">
        <w:t>abartılı</w:t>
      </w:r>
      <w:proofErr w:type="spellEnd"/>
      <w:r w:rsidRPr="00AC7F46">
        <w:t xml:space="preserve"> </w:t>
      </w:r>
      <w:proofErr w:type="spellStart"/>
      <w:r w:rsidRPr="00AC7F46">
        <w:t>olmayan</w:t>
      </w:r>
      <w:proofErr w:type="spellEnd"/>
      <w:r w:rsidRPr="00AC7F46">
        <w:t xml:space="preserve"> </w:t>
      </w:r>
      <w:proofErr w:type="spellStart"/>
      <w:r w:rsidRPr="00AC7F46">
        <w:t>bir</w:t>
      </w:r>
      <w:proofErr w:type="spellEnd"/>
      <w:r w:rsidRPr="00AC7F46">
        <w:t xml:space="preserve"> </w:t>
      </w:r>
      <w:proofErr w:type="spellStart"/>
      <w:r w:rsidRPr="00AC7F46">
        <w:t>biçimde</w:t>
      </w:r>
      <w:proofErr w:type="spellEnd"/>
      <w:r w:rsidRPr="00AC7F46">
        <w:t xml:space="preserve"> </w:t>
      </w:r>
      <w:proofErr w:type="spellStart"/>
      <w:r w:rsidRPr="00AC7F46">
        <w:t>teşekkür</w:t>
      </w:r>
      <w:proofErr w:type="spellEnd"/>
      <w:r w:rsidRPr="00AC7F46">
        <w:t xml:space="preserve"> </w:t>
      </w:r>
      <w:proofErr w:type="spellStart"/>
      <w:r w:rsidRPr="00AC7F46">
        <w:t>edilmelidir</w:t>
      </w:r>
      <w:proofErr w:type="spellEnd"/>
      <w:r w:rsidRPr="00AC7F46">
        <w:t xml:space="preserve"> (</w:t>
      </w:r>
      <w:proofErr w:type="spellStart"/>
      <w:r w:rsidRPr="00AC7F46">
        <w:t>Teşekkür</w:t>
      </w:r>
      <w:proofErr w:type="spellEnd"/>
      <w:r w:rsidRPr="00AC7F46">
        <w:t xml:space="preserve"> </w:t>
      </w:r>
      <w:proofErr w:type="spellStart"/>
      <w:r w:rsidRPr="00AC7F46">
        <w:t>ederken</w:t>
      </w:r>
      <w:proofErr w:type="spellEnd"/>
      <w:r w:rsidRPr="00AC7F46">
        <w:t xml:space="preserve"> </w:t>
      </w:r>
      <w:proofErr w:type="spellStart"/>
      <w:r w:rsidRPr="00AC7F46">
        <w:t>kime</w:t>
      </w:r>
      <w:proofErr w:type="spellEnd"/>
      <w:r w:rsidRPr="00AC7F46">
        <w:t xml:space="preserve"> </w:t>
      </w:r>
      <w:proofErr w:type="spellStart"/>
      <w:r w:rsidRPr="00AC7F46">
        <w:t>veya</w:t>
      </w:r>
      <w:proofErr w:type="spellEnd"/>
      <w:r w:rsidRPr="00AC7F46">
        <w:t xml:space="preserve"> </w:t>
      </w:r>
      <w:proofErr w:type="spellStart"/>
      <w:r w:rsidRPr="00AC7F46">
        <w:t>hangi</w:t>
      </w:r>
      <w:proofErr w:type="spellEnd"/>
      <w:r w:rsidRPr="00AC7F46">
        <w:t xml:space="preserve"> </w:t>
      </w:r>
      <w:proofErr w:type="spellStart"/>
      <w:r w:rsidRPr="00AC7F46">
        <w:t>kuruma</w:t>
      </w:r>
      <w:proofErr w:type="spellEnd"/>
      <w:r w:rsidRPr="00AC7F46">
        <w:t xml:space="preserve"> </w:t>
      </w:r>
      <w:proofErr w:type="spellStart"/>
      <w:r w:rsidRPr="00AC7F46">
        <w:t>neden</w:t>
      </w:r>
      <w:proofErr w:type="spellEnd"/>
      <w:r w:rsidRPr="00AC7F46">
        <w:t xml:space="preserve"> </w:t>
      </w:r>
      <w:proofErr w:type="spellStart"/>
      <w:r w:rsidRPr="00AC7F46">
        <w:t>teşekkür</w:t>
      </w:r>
      <w:proofErr w:type="spellEnd"/>
      <w:r w:rsidRPr="00AC7F46">
        <w:t xml:space="preserve"> </w:t>
      </w:r>
      <w:proofErr w:type="spellStart"/>
      <w:r w:rsidRPr="00AC7F46">
        <w:t>ettiğinizi</w:t>
      </w:r>
      <w:proofErr w:type="spellEnd"/>
      <w:r w:rsidRPr="00AC7F46">
        <w:t xml:space="preserve"> </w:t>
      </w:r>
      <w:proofErr w:type="spellStart"/>
      <w:r w:rsidRPr="00AC7F46">
        <w:t>açıkça</w:t>
      </w:r>
      <w:proofErr w:type="spellEnd"/>
      <w:r w:rsidRPr="00AC7F46">
        <w:t xml:space="preserve"> </w:t>
      </w:r>
      <w:proofErr w:type="spellStart"/>
      <w:r w:rsidRPr="00AC7F46">
        <w:t>belirtmeniz</w:t>
      </w:r>
      <w:proofErr w:type="spellEnd"/>
      <w:r w:rsidRPr="00AC7F46">
        <w:t xml:space="preserve"> </w:t>
      </w:r>
      <w:proofErr w:type="spellStart"/>
      <w:r w:rsidRPr="00AC7F46">
        <w:t>gerekir</w:t>
      </w:r>
      <w:proofErr w:type="spellEnd"/>
      <w:r w:rsidRPr="00AC7F46">
        <w:t>).</w:t>
      </w:r>
    </w:p>
    <w:p w14:paraId="48E434E5" w14:textId="28C3EC16" w:rsidR="00DD5682" w:rsidRDefault="00AC7F46" w:rsidP="002D2B19">
      <w:pPr>
        <w:pStyle w:val="GvdeMetni"/>
      </w:pPr>
      <w:proofErr w:type="spellStart"/>
      <w:r w:rsidRPr="00AC7F46">
        <w:t>Proje</w:t>
      </w:r>
      <w:proofErr w:type="spellEnd"/>
      <w:r w:rsidRPr="00AC7F46">
        <w:t xml:space="preserve"> </w:t>
      </w:r>
      <w:proofErr w:type="spellStart"/>
      <w:r w:rsidRPr="00AC7F46">
        <w:t>desteği</w:t>
      </w:r>
      <w:proofErr w:type="spellEnd"/>
      <w:r w:rsidRPr="00AC7F46">
        <w:t xml:space="preserve"> </w:t>
      </w:r>
      <w:proofErr w:type="spellStart"/>
      <w:r w:rsidRPr="00AC7F46">
        <w:t>alınmışsa</w:t>
      </w:r>
      <w:proofErr w:type="spellEnd"/>
      <w:r w:rsidRPr="00AC7F46">
        <w:t xml:space="preserve"> </w:t>
      </w:r>
      <w:proofErr w:type="spellStart"/>
      <w:r w:rsidRPr="00AC7F46">
        <w:t>destekleyen</w:t>
      </w:r>
      <w:proofErr w:type="spellEnd"/>
      <w:r w:rsidRPr="00AC7F46">
        <w:t xml:space="preserve"> </w:t>
      </w:r>
      <w:proofErr w:type="spellStart"/>
      <w:r w:rsidRPr="00AC7F46">
        <w:t>kurum</w:t>
      </w:r>
      <w:proofErr w:type="spellEnd"/>
      <w:r w:rsidRPr="00AC7F46">
        <w:t xml:space="preserve"> </w:t>
      </w:r>
      <w:proofErr w:type="spellStart"/>
      <w:r w:rsidRPr="00AC7F46">
        <w:t>ve</w:t>
      </w:r>
      <w:proofErr w:type="spellEnd"/>
      <w:r w:rsidRPr="00AC7F46">
        <w:t xml:space="preserve"> </w:t>
      </w:r>
      <w:proofErr w:type="spellStart"/>
      <w:r w:rsidRPr="00AC7F46">
        <w:t>proje</w:t>
      </w:r>
      <w:proofErr w:type="spellEnd"/>
      <w:r w:rsidRPr="00AC7F46">
        <w:t xml:space="preserve"> no (BAP, TÜBİTAK vb.) </w:t>
      </w:r>
      <w:proofErr w:type="spellStart"/>
      <w:r w:rsidRPr="00AC7F46">
        <w:t>ayrı</w:t>
      </w:r>
      <w:proofErr w:type="spellEnd"/>
      <w:r w:rsidRPr="00AC7F46">
        <w:t xml:space="preserve"> </w:t>
      </w:r>
      <w:proofErr w:type="spellStart"/>
      <w:r w:rsidRPr="00AC7F46">
        <w:t>bir</w:t>
      </w:r>
      <w:proofErr w:type="spellEnd"/>
      <w:r w:rsidRPr="00AC7F46">
        <w:t xml:space="preserve"> </w:t>
      </w:r>
      <w:proofErr w:type="spellStart"/>
      <w:r w:rsidRPr="00AC7F46">
        <w:t>paragrafta</w:t>
      </w:r>
      <w:proofErr w:type="spellEnd"/>
      <w:r w:rsidRPr="00AC7F46">
        <w:t xml:space="preserve"> </w:t>
      </w:r>
      <w:proofErr w:type="spellStart"/>
      <w:r w:rsidRPr="00AC7F46">
        <w:t>belirtilmelidir</w:t>
      </w:r>
      <w:proofErr w:type="spellEnd"/>
      <w:r w:rsidRPr="00AC7F46">
        <w:t>.</w:t>
      </w:r>
    </w:p>
    <w:p w14:paraId="75CE018A" w14:textId="77777777" w:rsidR="00DD5682" w:rsidRDefault="00DD5682" w:rsidP="00953A3A">
      <w:pPr>
        <w:suppressAutoHyphens/>
        <w:spacing w:before="120" w:after="120" w:line="360" w:lineRule="auto"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7B1E0EDA" w14:textId="77777777" w:rsidR="00DD5682" w:rsidRDefault="00DD5682" w:rsidP="00953A3A">
      <w:pPr>
        <w:suppressAutoHyphens/>
        <w:spacing w:before="120" w:after="120" w:line="360" w:lineRule="auto"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4B2CCDFC" w14:textId="77777777" w:rsidR="00DD5682" w:rsidRDefault="00DD5682" w:rsidP="00953A3A">
      <w:pPr>
        <w:suppressAutoHyphens/>
        <w:spacing w:before="120" w:after="120" w:line="360" w:lineRule="auto"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10E72214" w14:textId="77777777" w:rsidR="00DD5682" w:rsidRDefault="00DD5682" w:rsidP="00953A3A">
      <w:pPr>
        <w:suppressAutoHyphens/>
        <w:spacing w:before="120" w:after="120" w:line="360" w:lineRule="auto"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0E131177" w14:textId="77777777" w:rsidR="00DD5682" w:rsidRDefault="00DD5682" w:rsidP="00953A3A">
      <w:pPr>
        <w:suppressAutoHyphens/>
        <w:spacing w:before="120" w:after="120" w:line="360" w:lineRule="auto"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0C91BE8D" w14:textId="77777777" w:rsidR="00DD5682" w:rsidRPr="00953A3A" w:rsidRDefault="00DD5682" w:rsidP="00953A3A">
      <w:pPr>
        <w:suppressAutoHyphens/>
        <w:spacing w:before="120" w:after="120" w:line="360" w:lineRule="auto"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4E47E32A" w14:textId="77777777" w:rsidR="00D058BD" w:rsidRPr="00953A3A" w:rsidRDefault="00D058BD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</w:pPr>
    </w:p>
    <w:p w14:paraId="36E2A816" w14:textId="77777777" w:rsidR="00D058BD" w:rsidRPr="00953A3A" w:rsidRDefault="00D058BD" w:rsidP="00610763">
      <w:pPr>
        <w:suppressAutoHyphens/>
        <w:ind w:firstLine="720"/>
        <w:rPr>
          <w:rFonts w:ascii="Times New Roman" w:eastAsia="Times New Roman" w:hAnsi="Times New Roman" w:cs="Times New Roman"/>
          <w:color w:val="000000"/>
          <w:spacing w:val="1"/>
        </w:rPr>
        <w:sectPr w:rsidR="00D058BD" w:rsidRPr="00953A3A" w:rsidSect="00637957">
          <w:pgSz w:w="11910" w:h="16840"/>
          <w:pgMar w:top="1701" w:right="1134" w:bottom="1134" w:left="1985" w:header="0" w:footer="283" w:gutter="0"/>
          <w:pgNumType w:fmt="lowerRoman"/>
          <w:cols w:space="708"/>
          <w:docGrid w:linePitch="326"/>
        </w:sectPr>
      </w:pPr>
    </w:p>
    <w:p w14:paraId="6D2FCE2C" w14:textId="4505E777" w:rsidR="00F777AE" w:rsidRDefault="00AB35F7" w:rsidP="00AB35F7">
      <w:pPr>
        <w:pStyle w:val="Balk1"/>
      </w:pPr>
      <w:bookmarkStart w:id="10" w:name="_Toc100753814"/>
      <w:r>
        <w:lastRenderedPageBreak/>
        <w:t>İÇİNDEKİLER</w:t>
      </w:r>
      <w:bookmarkEnd w:id="10"/>
    </w:p>
    <w:sdt>
      <w:sdtPr>
        <w:rPr>
          <w:rFonts w:asciiTheme="minorHAnsi" w:hAnsiTheme="minorHAnsi"/>
        </w:rPr>
        <w:id w:val="-1385642720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</w:rPr>
      </w:sdtEndPr>
      <w:sdtContent>
        <w:p w14:paraId="206F26C0" w14:textId="71226C3C" w:rsidR="007971BC" w:rsidRDefault="00811C7C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r>
            <w:fldChar w:fldCharType="begin"/>
          </w:r>
          <w:r>
            <w:instrText xml:space="preserve"> TOC \o "1-2" \h \z \t "Başlık 3;3;Başlık 4;4" </w:instrText>
          </w:r>
          <w:r>
            <w:fldChar w:fldCharType="separate"/>
          </w:r>
          <w:hyperlink w:anchor="_Toc100753812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İTHAF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_Toc100753812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iv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632E5862" w14:textId="717F57C1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13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TEŞEKKÜR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_Toc100753813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v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04019021" w14:textId="016FFC0F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14" w:history="1">
            <w:r w:rsidR="007971BC" w:rsidRPr="00FD0845">
              <w:rPr>
                <w:rStyle w:val="Kpr"/>
                <w:noProof/>
              </w:rPr>
              <w:t>İÇİNDEKİLER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_Toc100753814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vi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4B030460" w14:textId="66E4F06D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15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TABLOLAR LİSTESİ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_Toc100753815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viii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4DCBAE2A" w14:textId="40B53596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16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ŞEKİLLER LİSTESİ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_Toc100753816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ix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19E5728D" w14:textId="06F69F98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17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SİMGELER VE KISALTMALAR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_Toc100753817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x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12685747" w14:textId="4451DC5A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18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ÖZET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_Toc100753818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xi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47E90048" w14:textId="3EE20D11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19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ABSTRACT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_Toc100753819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xii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50BC9A8E" w14:textId="43702315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20" w:history="1">
            <w:r w:rsidR="007971BC" w:rsidRPr="00FD0845">
              <w:rPr>
                <w:rStyle w:val="Kpr"/>
                <w:noProof/>
              </w:rPr>
              <w:t>1. GİRİŞ VE AMAÇ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_Toc100753820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1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6E820F9A" w14:textId="07EFC005" w:rsidR="007971BC" w:rsidRDefault="006C42E0">
          <w:pPr>
            <w:pStyle w:val="T2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21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1.1. İKİNCİ DERECE BAŞLIK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_Toc100753821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1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0E9D74DE" w14:textId="15C67C96" w:rsidR="007971BC" w:rsidRDefault="006C42E0">
          <w:pPr>
            <w:pStyle w:val="T2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22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1.2. İKİNCİ DERECE BAŞLIK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_Toc100753822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1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49992E1B" w14:textId="5F8449AB" w:rsidR="007971BC" w:rsidRDefault="006C42E0">
          <w:pPr>
            <w:pStyle w:val="T3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23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1.2.1. Üçüncü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_Toc100753823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1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148AAA43" w14:textId="41143AF0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24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2. GENEL BİLGİLER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_Toc100753824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2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26B287C3" w14:textId="7ABD365D" w:rsidR="007971BC" w:rsidRDefault="006C42E0">
          <w:pPr>
            <w:pStyle w:val="T2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25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2.1. İKİNCİ DERECE BAŞLIK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_Toc100753825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2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2A0EF8E4" w14:textId="41749644" w:rsidR="007971BC" w:rsidRDefault="006C42E0">
          <w:pPr>
            <w:pStyle w:val="T3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26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2.1.1. Üçüncü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_Toc100753826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2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1B6F0D62" w14:textId="2CB6B3B5" w:rsidR="007971BC" w:rsidRDefault="006C42E0">
          <w:pPr>
            <w:pStyle w:val="T4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27" w:history="1">
            <w:r w:rsidR="007971BC" w:rsidRPr="00FD0845">
              <w:rPr>
                <w:rStyle w:val="Kpr"/>
                <w:noProof/>
              </w:rPr>
              <w:t xml:space="preserve">2.1.1.1. </w:t>
            </w:r>
            <w:r w:rsidR="007971BC" w:rsidRPr="00FD0845">
              <w:rPr>
                <w:rStyle w:val="Kpr"/>
                <w:noProof/>
                <w:lang w:val="tr-TR"/>
              </w:rPr>
              <w:t>Dördüncü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_Toc100753827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2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0E61382E" w14:textId="7818F1FB" w:rsidR="007971BC" w:rsidRDefault="006C42E0">
          <w:pPr>
            <w:pStyle w:val="T4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28" w:history="1">
            <w:r w:rsidR="007971BC" w:rsidRPr="00FD0845">
              <w:rPr>
                <w:rStyle w:val="Kpr"/>
                <w:noProof/>
              </w:rPr>
              <w:t xml:space="preserve">2.1.1.2. </w:t>
            </w:r>
            <w:r w:rsidR="007971BC" w:rsidRPr="00FD0845">
              <w:rPr>
                <w:rStyle w:val="Kpr"/>
                <w:noProof/>
                <w:lang w:val="tr-TR"/>
              </w:rPr>
              <w:t>Dördüncü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_Toc100753828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2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42B4EC71" w14:textId="021D53F4" w:rsidR="007971BC" w:rsidRDefault="006C42E0">
          <w:pPr>
            <w:pStyle w:val="T2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29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2.2. İKİNCİ DERECE BAŞLIK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_Toc100753829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3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31DF7994" w14:textId="1C8BB7B4" w:rsidR="007971BC" w:rsidRDefault="006C42E0">
          <w:pPr>
            <w:pStyle w:val="T3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30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2.2.1. Üçüncü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_Toc100753830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4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6547E407" w14:textId="128B780F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31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3. GEREÇ VE YÖNTEM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_Toc100753831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5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1203C267" w14:textId="19CB8799" w:rsidR="007971BC" w:rsidRDefault="006C42E0">
          <w:pPr>
            <w:pStyle w:val="T2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32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3.1. İKİNCİ DERECE BAŞLIK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_Toc100753832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5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3545A570" w14:textId="76F15ACF" w:rsidR="007971BC" w:rsidRDefault="006C42E0">
          <w:pPr>
            <w:pStyle w:val="T3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33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3.1.1. Üçüncü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_Toc100753833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5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4BE8801F" w14:textId="5429684A" w:rsidR="007971BC" w:rsidRDefault="006C42E0">
          <w:pPr>
            <w:pStyle w:val="T3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34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3.1.2. Üçüncü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_Toc100753834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6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3187F536" w14:textId="31B45125" w:rsidR="007971BC" w:rsidRDefault="006C42E0">
          <w:pPr>
            <w:pStyle w:val="T3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35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3.1.3. Üçüncü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_Toc100753835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6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47D6EB30" w14:textId="64990A69" w:rsidR="007971BC" w:rsidRDefault="006C42E0">
          <w:pPr>
            <w:pStyle w:val="T2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36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3.2. İKİNCİ DERECE BAŞLIK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_Toc100753836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7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1B0970B9" w14:textId="5A687026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37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4. BULGULAR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_Toc100753837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8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54362C58" w14:textId="0CDDE683" w:rsidR="007971BC" w:rsidRDefault="006C42E0">
          <w:pPr>
            <w:pStyle w:val="T2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38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4.1. İKİNCİ DERECE BAŞLIK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_Toc100753838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8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3D4FFC38" w14:textId="7A544680" w:rsidR="007971BC" w:rsidRDefault="006C42E0">
          <w:pPr>
            <w:pStyle w:val="T3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39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4.1.1. Üçüncü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_Toc100753839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8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408BB86D" w14:textId="1A721AC2" w:rsidR="007971BC" w:rsidRDefault="006C42E0">
          <w:pPr>
            <w:pStyle w:val="T2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40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4.2. İKİNCİ DERECE BAŞLIK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_Toc100753840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9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4B2EFD65" w14:textId="7A877DE7" w:rsidR="007971BC" w:rsidRDefault="006C42E0">
          <w:pPr>
            <w:pStyle w:val="T2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41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4.3. İKİNCİ DERECE BAŞLIK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_Toc100753841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9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64BBF6B0" w14:textId="657D0F49" w:rsidR="007971BC" w:rsidRDefault="006C42E0">
          <w:pPr>
            <w:pStyle w:val="T3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42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4.3.1. Üçüncü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_Toc100753842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10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19F3A677" w14:textId="47762AFB" w:rsidR="007971BC" w:rsidRDefault="006C42E0">
          <w:pPr>
            <w:pStyle w:val="T3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43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4.3.2. Üçüncü Derece Başlık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_Toc100753843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11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3345E59E" w14:textId="4E61BB1F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44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5. TARTIŞMA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_Toc100753844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13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1B86B5B1" w14:textId="2FA4679B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45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6. SONUÇLAR VE ÖNERİLER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_Toc100753845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14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19F5123B" w14:textId="44CD6B3C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46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KAYNAKLAR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_Toc100753846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15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69C92D7C" w14:textId="0B911AF2" w:rsidR="007971BC" w:rsidRDefault="006C42E0">
          <w:pPr>
            <w:pStyle w:val="T1"/>
            <w:tabs>
              <w:tab w:val="right" w:leader="dot" w:pos="8781"/>
            </w:tabs>
            <w:rPr>
              <w:rFonts w:asciiTheme="minorHAnsi" w:eastAsiaTheme="minorEastAsia" w:hAnsiTheme="minorHAnsi"/>
              <w:noProof/>
              <w:sz w:val="22"/>
              <w:szCs w:val="22"/>
              <w:lang w:val="tr-TR" w:eastAsia="tr-TR"/>
            </w:rPr>
          </w:pPr>
          <w:hyperlink w:anchor="_Toc100753847" w:history="1">
            <w:r w:rsidR="007971BC" w:rsidRPr="00FD0845">
              <w:rPr>
                <w:rStyle w:val="Kpr"/>
                <w:rFonts w:eastAsia="Times New Roman"/>
                <w:noProof/>
                <w:lang w:val="tr-TR"/>
              </w:rPr>
              <w:t>EKLER</w:t>
            </w:r>
            <w:r w:rsidR="007971BC">
              <w:rPr>
                <w:noProof/>
                <w:webHidden/>
              </w:rPr>
              <w:tab/>
            </w:r>
            <w:r w:rsidR="007971BC">
              <w:rPr>
                <w:noProof/>
                <w:webHidden/>
              </w:rPr>
              <w:fldChar w:fldCharType="begin"/>
            </w:r>
            <w:r w:rsidR="007971BC">
              <w:rPr>
                <w:noProof/>
                <w:webHidden/>
              </w:rPr>
              <w:instrText xml:space="preserve"> PAGEREF _Toc100753847 \h </w:instrText>
            </w:r>
            <w:r w:rsidR="007971BC">
              <w:rPr>
                <w:noProof/>
                <w:webHidden/>
              </w:rPr>
            </w:r>
            <w:r w:rsidR="007971BC">
              <w:rPr>
                <w:noProof/>
                <w:webHidden/>
              </w:rPr>
              <w:fldChar w:fldCharType="separate"/>
            </w:r>
            <w:r w:rsidR="007971BC">
              <w:rPr>
                <w:noProof/>
                <w:webHidden/>
              </w:rPr>
              <w:t>16</w:t>
            </w:r>
            <w:r w:rsidR="007971BC">
              <w:rPr>
                <w:noProof/>
                <w:webHidden/>
              </w:rPr>
              <w:fldChar w:fldCharType="end"/>
            </w:r>
          </w:hyperlink>
        </w:p>
        <w:p w14:paraId="0232523E" w14:textId="65E2D5E5" w:rsidR="00AB35F7" w:rsidRPr="008D10E4" w:rsidRDefault="00811C7C" w:rsidP="00811C7C">
          <w:pPr>
            <w:pStyle w:val="T1"/>
            <w:tabs>
              <w:tab w:val="right" w:leader="dot" w:pos="8781"/>
            </w:tabs>
          </w:pPr>
          <w:r>
            <w:fldChar w:fldCharType="end"/>
          </w:r>
        </w:p>
      </w:sdtContent>
    </w:sdt>
    <w:p w14:paraId="72A89B16" w14:textId="70DE1ED0" w:rsidR="00AB35F7" w:rsidRPr="008D10E4" w:rsidRDefault="00AB35F7" w:rsidP="00AB35F7">
      <w:pPr>
        <w:rPr>
          <w:rFonts w:ascii="Times New Roman" w:hAnsi="Times New Roman" w:cs="Times New Roman"/>
        </w:rPr>
      </w:pPr>
    </w:p>
    <w:p w14:paraId="08F6CEAF" w14:textId="77777777" w:rsidR="005013FC" w:rsidRPr="008D10E4" w:rsidRDefault="005013FC" w:rsidP="007618A5">
      <w:pPr>
        <w:pStyle w:val="Balk4"/>
        <w:rPr>
          <w:rFonts w:eastAsia="Times New Roman"/>
          <w:lang w:val="tr-TR"/>
        </w:rPr>
        <w:sectPr w:rsidR="005013FC" w:rsidRPr="008D10E4" w:rsidSect="00637957">
          <w:footerReference w:type="default" r:id="rId16"/>
          <w:pgSz w:w="11910" w:h="16840"/>
          <w:pgMar w:top="1701" w:right="1134" w:bottom="1134" w:left="1985" w:header="0" w:footer="283" w:gutter="0"/>
          <w:pgNumType w:fmt="lowerRoman"/>
          <w:cols w:space="708"/>
          <w:docGrid w:linePitch="326"/>
        </w:sectPr>
      </w:pPr>
    </w:p>
    <w:p w14:paraId="10AE6CFE" w14:textId="537FC1A5" w:rsidR="00DD5682" w:rsidRPr="002C78FF" w:rsidRDefault="00DD5682" w:rsidP="005013FC">
      <w:pPr>
        <w:pStyle w:val="Balk1"/>
        <w:rPr>
          <w:rFonts w:eastAsia="Times New Roman"/>
          <w:lang w:val="tr-TR"/>
        </w:rPr>
      </w:pPr>
      <w:bookmarkStart w:id="11" w:name="_Toc67034285"/>
      <w:bookmarkStart w:id="12" w:name="_Toc100753815"/>
      <w:r w:rsidRPr="002C78FF">
        <w:rPr>
          <w:rFonts w:eastAsia="Times New Roman"/>
          <w:lang w:val="tr-TR"/>
        </w:rPr>
        <w:lastRenderedPageBreak/>
        <w:t>TABLOLAR LİSTESİ</w:t>
      </w:r>
      <w:bookmarkEnd w:id="11"/>
      <w:bookmarkEnd w:id="12"/>
    </w:p>
    <w:p w14:paraId="1BFDF7F9" w14:textId="6C6530D0" w:rsidR="00A117F7" w:rsidRDefault="00BD0434">
      <w:pPr>
        <w:pStyle w:val="ekillerTablosu"/>
        <w:tabs>
          <w:tab w:val="right" w:leader="dot" w:pos="8781"/>
        </w:tabs>
        <w:rPr>
          <w:rFonts w:asciiTheme="minorHAnsi" w:eastAsiaTheme="minorEastAsia" w:hAnsiTheme="minorHAnsi"/>
          <w:noProof/>
          <w:sz w:val="22"/>
          <w:szCs w:val="22"/>
          <w:lang w:val="tr-TR" w:eastAsia="tr-TR"/>
        </w:rPr>
      </w:pPr>
      <w:r>
        <w:rPr>
          <w:rFonts w:eastAsia="Times New Roman" w:cs="Times New Roman"/>
          <w:b/>
          <w:color w:val="000000"/>
          <w:lang w:val="tr-TR"/>
        </w:rPr>
        <w:fldChar w:fldCharType="begin"/>
      </w:r>
      <w:r>
        <w:rPr>
          <w:rFonts w:eastAsia="Times New Roman" w:cs="Times New Roman"/>
          <w:b/>
          <w:color w:val="000000"/>
          <w:lang w:val="tr-TR"/>
        </w:rPr>
        <w:instrText xml:space="preserve"> TOC \h \z \c "Tablo 2." </w:instrText>
      </w:r>
      <w:r>
        <w:rPr>
          <w:rFonts w:eastAsia="Times New Roman" w:cs="Times New Roman"/>
          <w:b/>
          <w:color w:val="000000"/>
          <w:lang w:val="tr-TR"/>
        </w:rPr>
        <w:fldChar w:fldCharType="separate"/>
      </w:r>
      <w:hyperlink w:anchor="_Toc100500542" w:history="1">
        <w:r w:rsidR="00A117F7" w:rsidRPr="00E92D35">
          <w:rPr>
            <w:rStyle w:val="Kpr"/>
            <w:b/>
            <w:bCs/>
            <w:noProof/>
          </w:rPr>
          <w:t>Tablo 2.1:</w:t>
        </w:r>
        <w:r w:rsidR="00A117F7" w:rsidRPr="00E92D35">
          <w:rPr>
            <w:rStyle w:val="Kpr"/>
            <w:noProof/>
          </w:rPr>
          <w:t xml:space="preserve"> Başlık düzeylerine göre yazım kuralları</w:t>
        </w:r>
        <w:r w:rsidR="00A117F7">
          <w:rPr>
            <w:noProof/>
            <w:webHidden/>
          </w:rPr>
          <w:tab/>
        </w:r>
        <w:r w:rsidR="00A117F7">
          <w:rPr>
            <w:noProof/>
            <w:webHidden/>
          </w:rPr>
          <w:fldChar w:fldCharType="begin"/>
        </w:r>
        <w:r w:rsidR="00A117F7">
          <w:rPr>
            <w:noProof/>
            <w:webHidden/>
          </w:rPr>
          <w:instrText xml:space="preserve"> PAGEREF _Toc100500542 \h </w:instrText>
        </w:r>
        <w:r w:rsidR="00A117F7">
          <w:rPr>
            <w:noProof/>
            <w:webHidden/>
          </w:rPr>
        </w:r>
        <w:r w:rsidR="00A117F7">
          <w:rPr>
            <w:noProof/>
            <w:webHidden/>
          </w:rPr>
          <w:fldChar w:fldCharType="separate"/>
        </w:r>
        <w:r w:rsidR="00A117F7">
          <w:rPr>
            <w:noProof/>
            <w:webHidden/>
          </w:rPr>
          <w:t>4</w:t>
        </w:r>
        <w:r w:rsidR="00A117F7">
          <w:rPr>
            <w:noProof/>
            <w:webHidden/>
          </w:rPr>
          <w:fldChar w:fldCharType="end"/>
        </w:r>
      </w:hyperlink>
    </w:p>
    <w:p w14:paraId="037B61A2" w14:textId="39BA82B8" w:rsidR="00C83243" w:rsidRPr="00C83243" w:rsidRDefault="00BD0434">
      <w:pPr>
        <w:pStyle w:val="ekillerTablosu"/>
        <w:tabs>
          <w:tab w:val="right" w:leader="dot" w:pos="8781"/>
        </w:tabs>
        <w:rPr>
          <w:noProof/>
        </w:rPr>
      </w:pPr>
      <w:r>
        <w:rPr>
          <w:rFonts w:eastAsia="Times New Roman" w:cs="Times New Roman"/>
          <w:b/>
          <w:color w:val="000000"/>
          <w:lang w:val="tr-TR"/>
        </w:rPr>
        <w:fldChar w:fldCharType="end"/>
      </w:r>
      <w:r w:rsidR="00A117F7">
        <w:rPr>
          <w:rFonts w:eastAsia="Times New Roman" w:cs="Times New Roman"/>
          <w:b/>
          <w:color w:val="000000"/>
          <w:lang w:val="tr-TR"/>
        </w:rPr>
        <w:fldChar w:fldCharType="begin"/>
      </w:r>
      <w:r w:rsidR="00A117F7">
        <w:rPr>
          <w:rFonts w:eastAsia="Times New Roman" w:cs="Times New Roman"/>
          <w:b/>
          <w:color w:val="000000"/>
          <w:lang w:val="tr-TR"/>
        </w:rPr>
        <w:instrText xml:space="preserve"> TOC \h \z \c "Tablo 3." </w:instrText>
      </w:r>
      <w:r w:rsidR="00A117F7">
        <w:rPr>
          <w:rFonts w:eastAsia="Times New Roman" w:cs="Times New Roman"/>
          <w:b/>
          <w:color w:val="000000"/>
          <w:lang w:val="tr-TR"/>
        </w:rPr>
        <w:fldChar w:fldCharType="separate"/>
      </w:r>
      <w:hyperlink w:anchor="_Toc100753412" w:history="1">
        <w:r w:rsidR="00C83243" w:rsidRPr="00EB4A71">
          <w:rPr>
            <w:rStyle w:val="Kpr"/>
            <w:b/>
            <w:bCs/>
            <w:noProof/>
          </w:rPr>
          <w:t xml:space="preserve">Tablo 3.1: </w:t>
        </w:r>
        <w:r w:rsidR="00C83243" w:rsidRPr="00EB4A71">
          <w:rPr>
            <w:rStyle w:val="Kpr"/>
            <w:noProof/>
          </w:rPr>
          <w:t>Resimlemelere ilişkin kurallar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_Toc100753412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7</w:t>
        </w:r>
        <w:r w:rsidR="00C83243">
          <w:rPr>
            <w:noProof/>
            <w:webHidden/>
          </w:rPr>
          <w:fldChar w:fldCharType="end"/>
        </w:r>
      </w:hyperlink>
    </w:p>
    <w:p w14:paraId="26220331" w14:textId="22AA479B" w:rsidR="00C83243" w:rsidRPr="00C83243" w:rsidRDefault="00A117F7">
      <w:pPr>
        <w:pStyle w:val="ekillerTablosu"/>
        <w:tabs>
          <w:tab w:val="right" w:leader="dot" w:pos="8781"/>
        </w:tabs>
        <w:rPr>
          <w:noProof/>
        </w:rPr>
      </w:pPr>
      <w:r>
        <w:rPr>
          <w:rFonts w:eastAsia="Times New Roman" w:cs="Times New Roman"/>
          <w:b/>
          <w:color w:val="000000"/>
          <w:lang w:val="tr-TR"/>
        </w:rPr>
        <w:fldChar w:fldCharType="end"/>
      </w:r>
      <w:r>
        <w:rPr>
          <w:rFonts w:eastAsia="Times New Roman" w:cs="Times New Roman"/>
          <w:b/>
          <w:color w:val="000000"/>
          <w:lang w:val="tr-TR"/>
        </w:rPr>
        <w:fldChar w:fldCharType="begin"/>
      </w:r>
      <w:r>
        <w:rPr>
          <w:rFonts w:eastAsia="Times New Roman" w:cs="Times New Roman"/>
          <w:b/>
          <w:color w:val="000000"/>
          <w:lang w:val="tr-TR"/>
        </w:rPr>
        <w:instrText xml:space="preserve"> TOC \h \z \c "Tablo 4." </w:instrText>
      </w:r>
      <w:r>
        <w:rPr>
          <w:rFonts w:eastAsia="Times New Roman" w:cs="Times New Roman"/>
          <w:b/>
          <w:color w:val="000000"/>
          <w:lang w:val="tr-TR"/>
        </w:rPr>
        <w:fldChar w:fldCharType="separate"/>
      </w:r>
      <w:hyperlink w:anchor="_Toc100753446" w:history="1">
        <w:r w:rsidR="00C83243" w:rsidRPr="00CE7BE8">
          <w:rPr>
            <w:rStyle w:val="Kpr"/>
            <w:b/>
            <w:bCs/>
            <w:noProof/>
          </w:rPr>
          <w:t xml:space="preserve">Tablo 4.1: </w:t>
        </w:r>
        <w:r w:rsidR="00C83243" w:rsidRPr="00CE7BE8">
          <w:rPr>
            <w:rStyle w:val="Kpr"/>
            <w:noProof/>
          </w:rPr>
          <w:t>Tezin bölümleri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_Toc100753446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11</w:t>
        </w:r>
        <w:r w:rsidR="00C83243">
          <w:rPr>
            <w:noProof/>
            <w:webHidden/>
          </w:rPr>
          <w:fldChar w:fldCharType="end"/>
        </w:r>
      </w:hyperlink>
    </w:p>
    <w:p w14:paraId="3DE5F368" w14:textId="7E83690C" w:rsidR="00A117F7" w:rsidRDefault="00A117F7" w:rsidP="00A117F7">
      <w:pPr>
        <w:tabs>
          <w:tab w:val="left" w:pos="5576"/>
        </w:tabs>
        <w:rPr>
          <w:rFonts w:ascii="Times New Roman" w:eastAsia="Times New Roman" w:hAnsi="Times New Roman" w:cs="Times New Roman"/>
          <w:b/>
          <w:color w:val="000000"/>
          <w:lang w:val="tr-TR"/>
        </w:rPr>
      </w:pPr>
      <w:r>
        <w:rPr>
          <w:rFonts w:ascii="Times New Roman" w:eastAsia="Times New Roman" w:hAnsi="Times New Roman" w:cs="Times New Roman"/>
          <w:b/>
          <w:color w:val="000000"/>
          <w:lang w:val="tr-TR"/>
        </w:rPr>
        <w:fldChar w:fldCharType="end"/>
      </w:r>
    </w:p>
    <w:p w14:paraId="3FD9B5A7" w14:textId="1D9BC7E6" w:rsidR="00A117F7" w:rsidRPr="00A117F7" w:rsidRDefault="00A117F7" w:rsidP="00A117F7">
      <w:pPr>
        <w:tabs>
          <w:tab w:val="left" w:pos="5576"/>
        </w:tabs>
        <w:rPr>
          <w:rFonts w:ascii="Times New Roman" w:eastAsia="Times New Roman" w:hAnsi="Times New Roman" w:cs="Times New Roman"/>
          <w:lang w:val="tr-TR"/>
        </w:rPr>
        <w:sectPr w:rsidR="00A117F7" w:rsidRPr="00A117F7" w:rsidSect="00637957">
          <w:pgSz w:w="11910" w:h="16840"/>
          <w:pgMar w:top="1701" w:right="1134" w:bottom="1134" w:left="1985" w:header="0" w:footer="283" w:gutter="0"/>
          <w:pgNumType w:fmt="lowerRoman"/>
          <w:cols w:space="708"/>
          <w:docGrid w:linePitch="326"/>
        </w:sectPr>
      </w:pPr>
      <w:r>
        <w:rPr>
          <w:rFonts w:ascii="Times New Roman" w:eastAsia="Times New Roman" w:hAnsi="Times New Roman" w:cs="Times New Roman"/>
          <w:lang w:val="tr-TR"/>
        </w:rPr>
        <w:tab/>
      </w:r>
    </w:p>
    <w:p w14:paraId="1E1AA88D" w14:textId="62BAA66B" w:rsidR="00DD5682" w:rsidRPr="002C78FF" w:rsidRDefault="00DD5682" w:rsidP="003B0559">
      <w:pPr>
        <w:pStyle w:val="Balk1"/>
        <w:rPr>
          <w:rFonts w:eastAsia="Times New Roman"/>
          <w:lang w:val="tr-TR"/>
        </w:rPr>
      </w:pPr>
      <w:bookmarkStart w:id="13" w:name="_Toc67034286"/>
      <w:bookmarkStart w:id="14" w:name="_Toc100753816"/>
      <w:r w:rsidRPr="002C78FF">
        <w:rPr>
          <w:rFonts w:eastAsia="Times New Roman"/>
          <w:lang w:val="tr-TR"/>
        </w:rPr>
        <w:lastRenderedPageBreak/>
        <w:t>ŞEKİL</w:t>
      </w:r>
      <w:r w:rsidR="00AC7F46">
        <w:rPr>
          <w:rFonts w:eastAsia="Times New Roman"/>
          <w:lang w:val="tr-TR"/>
        </w:rPr>
        <w:t>LER</w:t>
      </w:r>
      <w:r w:rsidRPr="002C78FF">
        <w:rPr>
          <w:rFonts w:eastAsia="Times New Roman"/>
          <w:lang w:val="tr-TR"/>
        </w:rPr>
        <w:t xml:space="preserve"> LİSTESİ</w:t>
      </w:r>
      <w:bookmarkEnd w:id="13"/>
      <w:bookmarkEnd w:id="14"/>
    </w:p>
    <w:p w14:paraId="2C6EB712" w14:textId="0BA5E6BD" w:rsidR="00C83243" w:rsidRDefault="00AB7BE0">
      <w:pPr>
        <w:pStyle w:val="ekillerTablosu"/>
        <w:tabs>
          <w:tab w:val="right" w:leader="dot" w:pos="8781"/>
        </w:tabs>
        <w:rPr>
          <w:rFonts w:asciiTheme="minorHAnsi" w:eastAsiaTheme="minorEastAsia" w:hAnsiTheme="minorHAnsi"/>
          <w:noProof/>
          <w:sz w:val="22"/>
          <w:szCs w:val="22"/>
          <w:lang w:val="tr-TR" w:eastAsia="tr-TR"/>
        </w:rPr>
      </w:pPr>
      <w:r>
        <w:rPr>
          <w:rFonts w:eastAsia="Times New Roman" w:cs="Times New Roman"/>
          <w:color w:val="000000"/>
        </w:rPr>
        <w:fldChar w:fldCharType="begin"/>
      </w:r>
      <w:r>
        <w:rPr>
          <w:rFonts w:eastAsia="Times New Roman" w:cs="Times New Roman"/>
          <w:color w:val="000000"/>
        </w:rPr>
        <w:instrText xml:space="preserve"> TOC \h \z \c "Şekil 2." </w:instrText>
      </w:r>
      <w:r>
        <w:rPr>
          <w:rFonts w:eastAsia="Times New Roman" w:cs="Times New Roman"/>
          <w:color w:val="000000"/>
        </w:rPr>
        <w:fldChar w:fldCharType="separate"/>
      </w:r>
      <w:hyperlink w:anchor="_Toc100753381" w:history="1">
        <w:r w:rsidR="00C83243" w:rsidRPr="007647FA">
          <w:rPr>
            <w:rStyle w:val="Kpr"/>
            <w:b/>
            <w:bCs/>
            <w:noProof/>
          </w:rPr>
          <w:t>Şekil 2.1:</w:t>
        </w:r>
        <w:r w:rsidR="00C83243" w:rsidRPr="007647FA">
          <w:rPr>
            <w:rStyle w:val="Kpr"/>
            <w:noProof/>
          </w:rPr>
          <w:t xml:space="preserve"> Başlıkların biçimlendirilmesi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_Toc100753381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3</w:t>
        </w:r>
        <w:r w:rsidR="00C83243">
          <w:rPr>
            <w:noProof/>
            <w:webHidden/>
          </w:rPr>
          <w:fldChar w:fldCharType="end"/>
        </w:r>
      </w:hyperlink>
    </w:p>
    <w:p w14:paraId="2E72079B" w14:textId="6D83BE68" w:rsidR="00C83243" w:rsidRDefault="006C42E0">
      <w:pPr>
        <w:pStyle w:val="ekillerTablosu"/>
        <w:tabs>
          <w:tab w:val="right" w:leader="dot" w:pos="8781"/>
        </w:tabs>
        <w:rPr>
          <w:rFonts w:asciiTheme="minorHAnsi" w:eastAsiaTheme="minorEastAsia" w:hAnsiTheme="minorHAnsi"/>
          <w:noProof/>
          <w:sz w:val="22"/>
          <w:szCs w:val="22"/>
          <w:lang w:val="tr-TR" w:eastAsia="tr-TR"/>
        </w:rPr>
      </w:pPr>
      <w:hyperlink w:anchor="_Toc100753382" w:history="1">
        <w:r w:rsidR="00C83243" w:rsidRPr="007647FA">
          <w:rPr>
            <w:rStyle w:val="Kpr"/>
            <w:b/>
            <w:bCs/>
            <w:noProof/>
          </w:rPr>
          <w:t xml:space="preserve">Şekil 2.2: </w:t>
        </w:r>
        <w:r w:rsidR="00C83243" w:rsidRPr="007647FA">
          <w:rPr>
            <w:rStyle w:val="Kpr"/>
            <w:noProof/>
          </w:rPr>
          <w:t>Paragraf girintilerini ayarlama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_Toc100753382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4</w:t>
        </w:r>
        <w:r w:rsidR="00C83243">
          <w:rPr>
            <w:noProof/>
            <w:webHidden/>
          </w:rPr>
          <w:fldChar w:fldCharType="end"/>
        </w:r>
      </w:hyperlink>
    </w:p>
    <w:p w14:paraId="2E0730AB" w14:textId="4E329A10" w:rsidR="00C83243" w:rsidRPr="00C83243" w:rsidRDefault="00AB7BE0">
      <w:pPr>
        <w:pStyle w:val="ekillerTablosu"/>
        <w:tabs>
          <w:tab w:val="right" w:leader="dot" w:pos="8781"/>
        </w:tabs>
        <w:rPr>
          <w:noProof/>
        </w:rPr>
      </w:pPr>
      <w:r>
        <w:rPr>
          <w:rFonts w:eastAsia="Times New Roman" w:cs="Times New Roman"/>
          <w:color w:val="000000"/>
        </w:rPr>
        <w:fldChar w:fldCharType="end"/>
      </w:r>
      <w:r w:rsidR="00877E9A">
        <w:rPr>
          <w:rFonts w:eastAsia="Times New Roman" w:cs="Times New Roman"/>
          <w:color w:val="000000"/>
        </w:rPr>
        <w:fldChar w:fldCharType="begin"/>
      </w:r>
      <w:r w:rsidR="00877E9A">
        <w:rPr>
          <w:rFonts w:eastAsia="Times New Roman" w:cs="Times New Roman"/>
          <w:color w:val="000000"/>
        </w:rPr>
        <w:instrText xml:space="preserve"> TOC \h \z \c "Şekil 3." </w:instrText>
      </w:r>
      <w:r w:rsidR="00877E9A">
        <w:rPr>
          <w:rFonts w:eastAsia="Times New Roman" w:cs="Times New Roman"/>
          <w:color w:val="000000"/>
        </w:rPr>
        <w:fldChar w:fldCharType="separate"/>
      </w:r>
      <w:hyperlink w:anchor="_Toc100753389" w:history="1">
        <w:r w:rsidR="00C83243" w:rsidRPr="00D96784">
          <w:rPr>
            <w:rStyle w:val="Kpr"/>
            <w:b/>
            <w:bCs/>
            <w:noProof/>
          </w:rPr>
          <w:t xml:space="preserve">Şekil 3.1: </w:t>
        </w:r>
        <w:r w:rsidR="00C83243" w:rsidRPr="00D96784">
          <w:rPr>
            <w:rStyle w:val="Kpr"/>
            <w:noProof/>
          </w:rPr>
          <w:t>Şekil başlığı ekleme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_Toc100753389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5</w:t>
        </w:r>
        <w:r w:rsidR="00C83243">
          <w:rPr>
            <w:noProof/>
            <w:webHidden/>
          </w:rPr>
          <w:fldChar w:fldCharType="end"/>
        </w:r>
      </w:hyperlink>
    </w:p>
    <w:p w14:paraId="64E2E46A" w14:textId="427B07B2" w:rsidR="00C83243" w:rsidRDefault="006C42E0">
      <w:pPr>
        <w:pStyle w:val="ekillerTablosu"/>
        <w:tabs>
          <w:tab w:val="right" w:leader="dot" w:pos="8781"/>
        </w:tabs>
        <w:rPr>
          <w:rFonts w:asciiTheme="minorHAnsi" w:eastAsiaTheme="minorEastAsia" w:hAnsiTheme="minorHAnsi"/>
          <w:noProof/>
          <w:sz w:val="22"/>
          <w:szCs w:val="22"/>
          <w:lang w:val="tr-TR" w:eastAsia="tr-TR"/>
        </w:rPr>
      </w:pPr>
      <w:hyperlink w:anchor="_Toc100753390" w:history="1">
        <w:r w:rsidR="00C83243" w:rsidRPr="00D96784">
          <w:rPr>
            <w:rStyle w:val="Kpr"/>
            <w:b/>
            <w:bCs/>
            <w:noProof/>
          </w:rPr>
          <w:t>Şekil 3.2:</w:t>
        </w:r>
        <w:r w:rsidR="00C83243" w:rsidRPr="00D96784">
          <w:rPr>
            <w:rStyle w:val="Kpr"/>
            <w:noProof/>
          </w:rPr>
          <w:t xml:space="preserve"> Şekiller listesi oluşturma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_Toc100753390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6</w:t>
        </w:r>
        <w:r w:rsidR="00C83243">
          <w:rPr>
            <w:noProof/>
            <w:webHidden/>
          </w:rPr>
          <w:fldChar w:fldCharType="end"/>
        </w:r>
      </w:hyperlink>
    </w:p>
    <w:p w14:paraId="6F619D9B" w14:textId="3E54E8B8" w:rsidR="00C83243" w:rsidRDefault="006C42E0">
      <w:pPr>
        <w:pStyle w:val="ekillerTablosu"/>
        <w:tabs>
          <w:tab w:val="right" w:leader="dot" w:pos="8781"/>
        </w:tabs>
        <w:rPr>
          <w:rFonts w:asciiTheme="minorHAnsi" w:eastAsiaTheme="minorEastAsia" w:hAnsiTheme="minorHAnsi"/>
          <w:noProof/>
          <w:sz w:val="22"/>
          <w:szCs w:val="22"/>
          <w:lang w:val="tr-TR" w:eastAsia="tr-TR"/>
        </w:rPr>
      </w:pPr>
      <w:hyperlink w:anchor="_Toc100753391" w:history="1">
        <w:r w:rsidR="00C83243" w:rsidRPr="00D96784">
          <w:rPr>
            <w:rStyle w:val="Kpr"/>
            <w:b/>
            <w:bCs/>
            <w:noProof/>
          </w:rPr>
          <w:t xml:space="preserve">Şekil 3.3: </w:t>
        </w:r>
        <w:r w:rsidR="00C83243" w:rsidRPr="00D96784">
          <w:rPr>
            <w:rStyle w:val="Kpr"/>
            <w:noProof/>
          </w:rPr>
          <w:t>Şekiller listesini güncelleme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_Toc100753391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7</w:t>
        </w:r>
        <w:r w:rsidR="00C83243">
          <w:rPr>
            <w:noProof/>
            <w:webHidden/>
          </w:rPr>
          <w:fldChar w:fldCharType="end"/>
        </w:r>
      </w:hyperlink>
    </w:p>
    <w:p w14:paraId="1D105CD1" w14:textId="075AF450" w:rsidR="00C83243" w:rsidRPr="00C83243" w:rsidRDefault="00877E9A">
      <w:pPr>
        <w:pStyle w:val="ekillerTablosu"/>
        <w:tabs>
          <w:tab w:val="right" w:leader="dot" w:pos="8781"/>
        </w:tabs>
        <w:rPr>
          <w:noProof/>
        </w:rPr>
      </w:pPr>
      <w:r>
        <w:rPr>
          <w:rFonts w:eastAsia="Times New Roman" w:cs="Times New Roman"/>
          <w:color w:val="000000"/>
        </w:rPr>
        <w:fldChar w:fldCharType="end"/>
      </w:r>
      <w:r w:rsidR="00C02292">
        <w:rPr>
          <w:rFonts w:eastAsia="Times New Roman" w:cs="Times New Roman"/>
          <w:color w:val="000000"/>
        </w:rPr>
        <w:fldChar w:fldCharType="begin"/>
      </w:r>
      <w:r w:rsidR="00C02292">
        <w:rPr>
          <w:rFonts w:eastAsia="Times New Roman" w:cs="Times New Roman"/>
          <w:color w:val="000000"/>
        </w:rPr>
        <w:instrText xml:space="preserve"> TOC \h \z \c "Şekil 4." </w:instrText>
      </w:r>
      <w:r w:rsidR="00C02292">
        <w:rPr>
          <w:rFonts w:eastAsia="Times New Roman" w:cs="Times New Roman"/>
          <w:color w:val="000000"/>
        </w:rPr>
        <w:fldChar w:fldCharType="separate"/>
      </w:r>
      <w:hyperlink w:anchor="_Toc100753400" w:history="1">
        <w:r w:rsidR="00C83243" w:rsidRPr="009E1C34">
          <w:rPr>
            <w:rStyle w:val="Kpr"/>
            <w:b/>
            <w:bCs/>
            <w:noProof/>
          </w:rPr>
          <w:t>Şekil 4.1:</w:t>
        </w:r>
        <w:r w:rsidR="00C83243" w:rsidRPr="009E1C34">
          <w:rPr>
            <w:rStyle w:val="Kpr"/>
            <w:noProof/>
          </w:rPr>
          <w:t xml:space="preserve"> Tablo başlığı ekleme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_Toc100753400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8</w:t>
        </w:r>
        <w:r w:rsidR="00C83243">
          <w:rPr>
            <w:noProof/>
            <w:webHidden/>
          </w:rPr>
          <w:fldChar w:fldCharType="end"/>
        </w:r>
      </w:hyperlink>
    </w:p>
    <w:p w14:paraId="17C582F0" w14:textId="42FC6CF6" w:rsidR="00C83243" w:rsidRDefault="006C42E0">
      <w:pPr>
        <w:pStyle w:val="ekillerTablosu"/>
        <w:tabs>
          <w:tab w:val="right" w:leader="dot" w:pos="8781"/>
        </w:tabs>
        <w:rPr>
          <w:rFonts w:asciiTheme="minorHAnsi" w:eastAsiaTheme="minorEastAsia" w:hAnsiTheme="minorHAnsi"/>
          <w:noProof/>
          <w:sz w:val="22"/>
          <w:szCs w:val="22"/>
          <w:lang w:val="tr-TR" w:eastAsia="tr-TR"/>
        </w:rPr>
      </w:pPr>
      <w:hyperlink w:anchor="_Toc100753401" w:history="1">
        <w:r w:rsidR="00C83243" w:rsidRPr="009E1C34">
          <w:rPr>
            <w:rStyle w:val="Kpr"/>
            <w:b/>
            <w:bCs/>
            <w:noProof/>
          </w:rPr>
          <w:t xml:space="preserve">Şekil 4.2: </w:t>
        </w:r>
        <w:r w:rsidR="00C83243" w:rsidRPr="009E1C34">
          <w:rPr>
            <w:rStyle w:val="Kpr"/>
            <w:noProof/>
          </w:rPr>
          <w:t>Tablolar listesi oluşturma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_Toc100753401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9</w:t>
        </w:r>
        <w:r w:rsidR="00C83243">
          <w:rPr>
            <w:noProof/>
            <w:webHidden/>
          </w:rPr>
          <w:fldChar w:fldCharType="end"/>
        </w:r>
      </w:hyperlink>
    </w:p>
    <w:p w14:paraId="0F3CEFD5" w14:textId="7E3DD27D" w:rsidR="00C83243" w:rsidRDefault="006C42E0">
      <w:pPr>
        <w:pStyle w:val="ekillerTablosu"/>
        <w:tabs>
          <w:tab w:val="right" w:leader="dot" w:pos="8781"/>
        </w:tabs>
        <w:rPr>
          <w:rFonts w:asciiTheme="minorHAnsi" w:eastAsiaTheme="minorEastAsia" w:hAnsiTheme="minorHAnsi"/>
          <w:noProof/>
          <w:sz w:val="22"/>
          <w:szCs w:val="22"/>
          <w:lang w:val="tr-TR" w:eastAsia="tr-TR"/>
        </w:rPr>
      </w:pPr>
      <w:hyperlink w:anchor="_Toc100753402" w:history="1">
        <w:r w:rsidR="00C83243" w:rsidRPr="009E1C34">
          <w:rPr>
            <w:rStyle w:val="Kpr"/>
            <w:b/>
            <w:bCs/>
            <w:noProof/>
          </w:rPr>
          <w:t xml:space="preserve">Şekil 4.3: </w:t>
        </w:r>
        <w:r w:rsidR="00C83243" w:rsidRPr="009E1C34">
          <w:rPr>
            <w:rStyle w:val="Kpr"/>
            <w:noProof/>
          </w:rPr>
          <w:t>Tablolar listesi güncelleme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_Toc100753402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10</w:t>
        </w:r>
        <w:r w:rsidR="00C83243">
          <w:rPr>
            <w:noProof/>
            <w:webHidden/>
          </w:rPr>
          <w:fldChar w:fldCharType="end"/>
        </w:r>
      </w:hyperlink>
    </w:p>
    <w:p w14:paraId="2FC96C29" w14:textId="3968FC22" w:rsidR="00C83243" w:rsidRDefault="006C42E0">
      <w:pPr>
        <w:pStyle w:val="ekillerTablosu"/>
        <w:tabs>
          <w:tab w:val="right" w:leader="dot" w:pos="8781"/>
        </w:tabs>
        <w:rPr>
          <w:rFonts w:asciiTheme="minorHAnsi" w:eastAsiaTheme="minorEastAsia" w:hAnsiTheme="minorHAnsi"/>
          <w:noProof/>
          <w:sz w:val="22"/>
          <w:szCs w:val="22"/>
          <w:lang w:val="tr-TR" w:eastAsia="tr-TR"/>
        </w:rPr>
      </w:pPr>
      <w:hyperlink w:anchor="_Toc100753403" w:history="1">
        <w:r w:rsidR="00C83243" w:rsidRPr="009E1C34">
          <w:rPr>
            <w:rStyle w:val="Kpr"/>
            <w:b/>
            <w:bCs/>
            <w:noProof/>
          </w:rPr>
          <w:t xml:space="preserve">Şekil 4.4: </w:t>
        </w:r>
        <w:r w:rsidR="00C83243" w:rsidRPr="009E1C34">
          <w:rPr>
            <w:rStyle w:val="Kpr"/>
            <w:noProof/>
          </w:rPr>
          <w:t>İçindekiler listesini güncelleme</w:t>
        </w:r>
        <w:r w:rsidR="00C83243">
          <w:rPr>
            <w:noProof/>
            <w:webHidden/>
          </w:rPr>
          <w:tab/>
        </w:r>
        <w:r w:rsidR="00C83243">
          <w:rPr>
            <w:noProof/>
            <w:webHidden/>
          </w:rPr>
          <w:fldChar w:fldCharType="begin"/>
        </w:r>
        <w:r w:rsidR="00C83243">
          <w:rPr>
            <w:noProof/>
            <w:webHidden/>
          </w:rPr>
          <w:instrText xml:space="preserve"> PAGEREF _Toc100753403 \h </w:instrText>
        </w:r>
        <w:r w:rsidR="00C83243">
          <w:rPr>
            <w:noProof/>
            <w:webHidden/>
          </w:rPr>
        </w:r>
        <w:r w:rsidR="00C83243">
          <w:rPr>
            <w:noProof/>
            <w:webHidden/>
          </w:rPr>
          <w:fldChar w:fldCharType="separate"/>
        </w:r>
        <w:r w:rsidR="00C83243">
          <w:rPr>
            <w:noProof/>
            <w:webHidden/>
          </w:rPr>
          <w:t>11</w:t>
        </w:r>
        <w:r w:rsidR="00C83243">
          <w:rPr>
            <w:noProof/>
            <w:webHidden/>
          </w:rPr>
          <w:fldChar w:fldCharType="end"/>
        </w:r>
      </w:hyperlink>
    </w:p>
    <w:p w14:paraId="4DD6F92D" w14:textId="343D8FE8" w:rsidR="00877E9A" w:rsidRDefault="00C02292" w:rsidP="00877E9A">
      <w:pPr>
        <w:pStyle w:val="ekillerTablosu"/>
        <w:tabs>
          <w:tab w:val="right" w:leader="dot" w:pos="8781"/>
        </w:tabs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fldChar w:fldCharType="end"/>
      </w:r>
    </w:p>
    <w:p w14:paraId="668ADBD6" w14:textId="77777777" w:rsidR="00DD5682" w:rsidRDefault="00DD5682" w:rsidP="00A60002">
      <w:pPr>
        <w:suppressAutoHyphens/>
        <w:rPr>
          <w:rFonts w:ascii="Times New Roman" w:eastAsia="Times New Roman" w:hAnsi="Times New Roman" w:cs="Times New Roman"/>
          <w:color w:val="000000"/>
        </w:rPr>
      </w:pPr>
    </w:p>
    <w:p w14:paraId="78208BF6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b/>
          <w:color w:val="000000"/>
          <w:lang w:val="tr-TR"/>
        </w:rPr>
        <w:sectPr w:rsidR="00DD5682" w:rsidSect="00637957">
          <w:pgSz w:w="11910" w:h="16840"/>
          <w:pgMar w:top="1701" w:right="1134" w:bottom="1134" w:left="1985" w:header="0" w:footer="283" w:gutter="0"/>
          <w:pgNumType w:fmt="lowerRoman"/>
          <w:cols w:space="708"/>
          <w:docGrid w:linePitch="326"/>
        </w:sectPr>
      </w:pPr>
    </w:p>
    <w:p w14:paraId="1D4A5F2E" w14:textId="3DBFDB57" w:rsidR="00DD5682" w:rsidRPr="002C78FF" w:rsidRDefault="00DD5682" w:rsidP="00AB35F7">
      <w:pPr>
        <w:pStyle w:val="Balk1"/>
        <w:rPr>
          <w:rFonts w:eastAsia="Times New Roman"/>
          <w:lang w:val="tr-TR"/>
        </w:rPr>
      </w:pPr>
      <w:bookmarkStart w:id="15" w:name="_Toc67034287"/>
      <w:bookmarkStart w:id="16" w:name="_Toc100753817"/>
      <w:r w:rsidRPr="002C78FF">
        <w:rPr>
          <w:rFonts w:eastAsia="Times New Roman"/>
          <w:lang w:val="tr-TR"/>
        </w:rPr>
        <w:lastRenderedPageBreak/>
        <w:t>SİMGELER VE KISALTMALAR</w:t>
      </w:r>
      <w:bookmarkEnd w:id="15"/>
      <w:bookmarkEnd w:id="16"/>
    </w:p>
    <w:p w14:paraId="49321E55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22C28CAE" w14:textId="66A3BC8C" w:rsidR="00DD5682" w:rsidRDefault="00C124E7" w:rsidP="00C124E7">
      <w:pPr>
        <w:pStyle w:val="GvdeMetni"/>
        <w:rPr>
          <w:lang w:val="tr-TR"/>
        </w:rPr>
      </w:pPr>
      <w:r w:rsidRPr="00C124E7">
        <w:rPr>
          <w:b/>
          <w:bCs/>
          <w:lang w:val="tr-TR"/>
        </w:rPr>
        <w:t xml:space="preserve">ACA </w:t>
      </w:r>
      <w:proofErr w:type="spellStart"/>
      <w:r w:rsidRPr="00C124E7">
        <w:rPr>
          <w:b/>
          <w:bCs/>
          <w:lang w:val="tr-TR"/>
        </w:rPr>
        <w:t>IgG</w:t>
      </w:r>
      <w:proofErr w:type="spellEnd"/>
      <w:r>
        <w:rPr>
          <w:b/>
          <w:bCs/>
          <w:lang w:val="tr-TR"/>
        </w:rPr>
        <w:tab/>
      </w:r>
      <w:r>
        <w:rPr>
          <w:b/>
          <w:bCs/>
          <w:lang w:val="tr-TR"/>
        </w:rPr>
        <w:tab/>
      </w:r>
      <w:r w:rsidR="007628B2" w:rsidRPr="00C124E7">
        <w:rPr>
          <w:b/>
          <w:bCs/>
          <w:lang w:val="tr-TR"/>
        </w:rPr>
        <w:t>:</w:t>
      </w:r>
      <w:r w:rsidR="007628B2">
        <w:rPr>
          <w:lang w:val="tr-TR"/>
        </w:rPr>
        <w:t xml:space="preserve"> </w:t>
      </w:r>
      <w:r w:rsidRPr="00C124E7">
        <w:rPr>
          <w:lang w:val="tr-TR"/>
        </w:rPr>
        <w:t xml:space="preserve">Anti </w:t>
      </w:r>
      <w:proofErr w:type="spellStart"/>
      <w:r w:rsidRPr="00C124E7">
        <w:rPr>
          <w:lang w:val="tr-TR"/>
        </w:rPr>
        <w:t>Kardiyolipin</w:t>
      </w:r>
      <w:proofErr w:type="spellEnd"/>
      <w:r w:rsidRPr="00C124E7">
        <w:rPr>
          <w:lang w:val="tr-TR"/>
        </w:rPr>
        <w:t xml:space="preserve"> G Tipi Antikor</w:t>
      </w:r>
    </w:p>
    <w:p w14:paraId="4F1DFE09" w14:textId="1D0487AA" w:rsidR="00C124E7" w:rsidRDefault="00C124E7" w:rsidP="00C124E7">
      <w:pPr>
        <w:pStyle w:val="GvdeMetni"/>
        <w:rPr>
          <w:lang w:val="tr-TR"/>
        </w:rPr>
      </w:pPr>
      <w:r w:rsidRPr="00C124E7">
        <w:rPr>
          <w:b/>
          <w:bCs/>
          <w:lang w:val="tr-TR"/>
        </w:rPr>
        <w:t>ALP</w:t>
      </w:r>
      <w:r w:rsidRPr="00C124E7">
        <w:rPr>
          <w:b/>
          <w:bCs/>
          <w:lang w:val="tr-TR"/>
        </w:rPr>
        <w:tab/>
      </w:r>
      <w:r w:rsidRPr="00C124E7">
        <w:rPr>
          <w:b/>
          <w:bCs/>
          <w:lang w:val="tr-TR"/>
        </w:rPr>
        <w:tab/>
      </w:r>
      <w:r w:rsidRPr="00C124E7">
        <w:rPr>
          <w:b/>
          <w:bCs/>
          <w:lang w:val="tr-TR"/>
        </w:rPr>
        <w:tab/>
        <w:t>:</w:t>
      </w:r>
      <w:r w:rsidRPr="00C124E7">
        <w:t xml:space="preserve"> </w:t>
      </w:r>
      <w:proofErr w:type="spellStart"/>
      <w:r w:rsidRPr="00C124E7">
        <w:rPr>
          <w:lang w:val="tr-TR"/>
        </w:rPr>
        <w:t>Alkalen</w:t>
      </w:r>
      <w:proofErr w:type="spellEnd"/>
      <w:r w:rsidRPr="00C124E7">
        <w:rPr>
          <w:lang w:val="tr-TR"/>
        </w:rPr>
        <w:t xml:space="preserve"> </w:t>
      </w:r>
      <w:proofErr w:type="spellStart"/>
      <w:r w:rsidRPr="00C124E7">
        <w:rPr>
          <w:lang w:val="tr-TR"/>
        </w:rPr>
        <w:t>Fosfotaz</w:t>
      </w:r>
      <w:proofErr w:type="spellEnd"/>
    </w:p>
    <w:p w14:paraId="2960D392" w14:textId="389772A0" w:rsidR="00CA59FE" w:rsidRDefault="00C124E7" w:rsidP="00C124E7">
      <w:pPr>
        <w:pStyle w:val="GvdeMetni"/>
        <w:rPr>
          <w:lang w:val="tr-TR"/>
        </w:rPr>
      </w:pPr>
      <w:r w:rsidRPr="00CA59FE">
        <w:rPr>
          <w:b/>
          <w:bCs/>
          <w:lang w:val="tr-TR"/>
        </w:rPr>
        <w:t>DYB</w:t>
      </w:r>
      <w:r w:rsidRPr="00CA59FE">
        <w:rPr>
          <w:b/>
          <w:bCs/>
          <w:lang w:val="tr-TR"/>
        </w:rPr>
        <w:tab/>
      </w:r>
      <w:r w:rsidRPr="00CA59FE">
        <w:rPr>
          <w:b/>
          <w:bCs/>
          <w:lang w:val="tr-TR"/>
        </w:rPr>
        <w:tab/>
      </w:r>
      <w:r w:rsidRPr="00CA59FE">
        <w:rPr>
          <w:b/>
          <w:bCs/>
          <w:lang w:val="tr-TR"/>
        </w:rPr>
        <w:tab/>
        <w:t>:</w:t>
      </w:r>
      <w:r w:rsidRPr="00C124E7">
        <w:t xml:space="preserve"> </w:t>
      </w:r>
      <w:r w:rsidRPr="00C124E7">
        <w:rPr>
          <w:lang w:val="tr-TR"/>
        </w:rPr>
        <w:t>Dış Yan Bağ</w:t>
      </w:r>
    </w:p>
    <w:p w14:paraId="3AE3941C" w14:textId="2B05B43E" w:rsidR="00C124E7" w:rsidRDefault="00CA59FE" w:rsidP="00C124E7">
      <w:pPr>
        <w:pStyle w:val="GvdeMetni"/>
        <w:rPr>
          <w:lang w:val="tr-TR"/>
        </w:rPr>
      </w:pPr>
      <w:r w:rsidRPr="00CA59FE">
        <w:rPr>
          <w:b/>
          <w:bCs/>
          <w:lang w:val="tr-TR"/>
        </w:rPr>
        <w:t>EMG</w:t>
      </w:r>
      <w:r w:rsidRPr="00CA59FE">
        <w:rPr>
          <w:b/>
          <w:bCs/>
          <w:lang w:val="tr-TR"/>
        </w:rPr>
        <w:tab/>
      </w:r>
      <w:r w:rsidRPr="00CA59FE">
        <w:rPr>
          <w:b/>
          <w:bCs/>
          <w:lang w:val="tr-TR"/>
        </w:rPr>
        <w:tab/>
      </w:r>
      <w:r w:rsidRPr="00CA59FE">
        <w:rPr>
          <w:b/>
          <w:bCs/>
          <w:lang w:val="tr-TR"/>
        </w:rPr>
        <w:tab/>
        <w:t>:</w:t>
      </w:r>
      <w:r>
        <w:rPr>
          <w:lang w:val="tr-TR"/>
        </w:rPr>
        <w:t xml:space="preserve"> </w:t>
      </w:r>
      <w:proofErr w:type="spellStart"/>
      <w:r w:rsidRPr="00CA59FE">
        <w:rPr>
          <w:lang w:val="tr-TR"/>
        </w:rPr>
        <w:t>Elektromiyografi</w:t>
      </w:r>
      <w:proofErr w:type="spellEnd"/>
      <w:r w:rsidR="00C124E7" w:rsidRPr="00C124E7">
        <w:rPr>
          <w:lang w:val="tr-TR"/>
        </w:rPr>
        <w:cr/>
      </w:r>
    </w:p>
    <w:p w14:paraId="739CBAB4" w14:textId="7263F078" w:rsidR="00CA59FE" w:rsidRPr="00C124E7" w:rsidRDefault="00CA59FE" w:rsidP="00C124E7">
      <w:pPr>
        <w:pStyle w:val="GvdeMetni"/>
        <w:rPr>
          <w:lang w:val="tr-TR"/>
        </w:rPr>
      </w:pPr>
    </w:p>
    <w:p w14:paraId="1C9BB4F9" w14:textId="388EDA64" w:rsidR="00DD5682" w:rsidRDefault="00DD5682" w:rsidP="00C124E7">
      <w:pPr>
        <w:pStyle w:val="GvdeMetni"/>
        <w:rPr>
          <w:lang w:val="tr-TR"/>
        </w:rPr>
      </w:pPr>
    </w:p>
    <w:p w14:paraId="1C7A6C0E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1F902663" w14:textId="01FB3173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781D5A82" w14:textId="52F7D28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1926366C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6A029730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006EF0FF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3B2010F9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5837EBFC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74650B72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6374F9A4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1999F1B5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41DA5A29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70C1B394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5213290E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</w:pPr>
    </w:p>
    <w:p w14:paraId="441AD454" w14:textId="77777777" w:rsidR="00DD5682" w:rsidRDefault="00DD5682" w:rsidP="00DD5682">
      <w:pPr>
        <w:suppressAutoHyphens/>
        <w:ind w:firstLine="720"/>
        <w:rPr>
          <w:rFonts w:ascii="Times New Roman" w:eastAsia="Times New Roman" w:hAnsi="Times New Roman" w:cs="Times New Roman"/>
          <w:color w:val="000000"/>
          <w:lang w:val="tr-TR"/>
        </w:rPr>
        <w:sectPr w:rsidR="00DD5682" w:rsidSect="00637957">
          <w:pgSz w:w="11910" w:h="16840"/>
          <w:pgMar w:top="1701" w:right="1134" w:bottom="1134" w:left="1985" w:header="0" w:footer="283" w:gutter="0"/>
          <w:pgNumType w:fmt="lowerRoman"/>
          <w:cols w:space="708"/>
          <w:docGrid w:linePitch="326"/>
        </w:sectPr>
      </w:pPr>
    </w:p>
    <w:p w14:paraId="3A7E6EFC" w14:textId="77777777" w:rsidR="00826987" w:rsidRPr="009B15C1" w:rsidRDefault="00826987" w:rsidP="00826987">
      <w:pPr>
        <w:pStyle w:val="GvdeMetni"/>
        <w:suppressAutoHyphens/>
        <w:autoSpaceDE w:val="0"/>
        <w:autoSpaceDN w:val="0"/>
        <w:ind w:firstLine="0"/>
        <w:jc w:val="center"/>
        <w:rPr>
          <w:rFonts w:eastAsia="Times New Roman" w:cs="Times New Roman"/>
          <w:b/>
          <w:bCs/>
          <w:color w:val="000000"/>
          <w:spacing w:val="4"/>
          <w:sz w:val="28"/>
          <w:szCs w:val="28"/>
          <w:lang w:val="tr-TR"/>
        </w:rPr>
      </w:pPr>
      <w:bookmarkStart w:id="17" w:name="_Hlk66880276"/>
      <w:bookmarkStart w:id="18" w:name="_Toc67034288"/>
      <w:r>
        <w:rPr>
          <w:rFonts w:eastAsia="Times New Roman" w:cs="Times New Roman"/>
          <w:b/>
          <w:bCs/>
          <w:color w:val="000000"/>
          <w:spacing w:val="4"/>
          <w:sz w:val="28"/>
          <w:szCs w:val="28"/>
          <w:lang w:val="tr-TR"/>
        </w:rPr>
        <w:lastRenderedPageBreak/>
        <w:t xml:space="preserve">SAĞLIK BİLİMLERİ </w:t>
      </w:r>
      <w:r>
        <w:rPr>
          <w:rFonts w:eastAsia="Times New Roman" w:cs="Times New Roman"/>
          <w:b/>
          <w:bCs/>
          <w:color w:val="000000"/>
          <w:spacing w:val="4"/>
          <w:sz w:val="28"/>
          <w:szCs w:val="28"/>
        </w:rPr>
        <w:t>ENSTİTÜSÜ</w:t>
      </w:r>
      <w:r>
        <w:rPr>
          <w:rFonts w:eastAsia="Times New Roman" w:cs="Times New Roman"/>
          <w:b/>
          <w:bCs/>
          <w:color w:val="000000"/>
          <w:spacing w:val="4"/>
          <w:sz w:val="28"/>
          <w:szCs w:val="28"/>
          <w:lang w:val="tr-TR"/>
        </w:rPr>
        <w:t xml:space="preserve"> ÖRNEK TEZ BAŞLIĞI</w:t>
      </w:r>
    </w:p>
    <w:p w14:paraId="545076FA" w14:textId="519C988B" w:rsidR="00DD5682" w:rsidRPr="002C78FF" w:rsidRDefault="00DD5682" w:rsidP="00AB35F7">
      <w:pPr>
        <w:pStyle w:val="Balk1"/>
        <w:rPr>
          <w:rFonts w:eastAsia="Times New Roman"/>
          <w:lang w:val="tr-TR"/>
        </w:rPr>
      </w:pPr>
      <w:bookmarkStart w:id="19" w:name="_Toc100753818"/>
      <w:bookmarkEnd w:id="17"/>
      <w:r w:rsidRPr="002C78FF">
        <w:rPr>
          <w:rFonts w:eastAsia="Times New Roman"/>
          <w:lang w:val="tr-TR"/>
        </w:rPr>
        <w:t>ÖZET</w:t>
      </w:r>
      <w:bookmarkEnd w:id="18"/>
      <w:bookmarkEnd w:id="19"/>
    </w:p>
    <w:p w14:paraId="4B452D07" w14:textId="77777777" w:rsidR="00E9073C" w:rsidRDefault="00E9073C" w:rsidP="00E9073C">
      <w:pPr>
        <w:pStyle w:val="GvdeMetni"/>
        <w:ind w:right="255"/>
      </w:pPr>
      <w:bookmarkStart w:id="20" w:name="_Hlk98354210"/>
      <w:bookmarkStart w:id="21" w:name="_Hlk98354196"/>
      <w:bookmarkStart w:id="22" w:name="_Hlk98354182"/>
      <w:proofErr w:type="spellStart"/>
      <w:r>
        <w:rPr>
          <w:b/>
        </w:rPr>
        <w:t>Amaç</w:t>
      </w:r>
      <w:proofErr w:type="spellEnd"/>
      <w:r>
        <w:rPr>
          <w:b/>
        </w:rPr>
        <w:t xml:space="preserve">: </w:t>
      </w:r>
      <w:r>
        <w:t xml:space="preserve">Bu </w:t>
      </w:r>
      <w:proofErr w:type="spellStart"/>
      <w:r>
        <w:t>çalışmanın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 </w:t>
      </w:r>
      <w:proofErr w:type="spellStart"/>
      <w:r>
        <w:t>Enstitüsü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tez</w:t>
      </w:r>
      <w:proofErr w:type="spellEnd"/>
      <w:r>
        <w:t xml:space="preserve"> </w:t>
      </w:r>
      <w:proofErr w:type="spellStart"/>
      <w:r>
        <w:t>yazım</w:t>
      </w:r>
      <w:proofErr w:type="spellEnd"/>
      <w:r>
        <w:t xml:space="preserve"> </w:t>
      </w:r>
      <w:proofErr w:type="spellStart"/>
      <w:r>
        <w:t>kılavuzuna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tez</w:t>
      </w:r>
      <w:proofErr w:type="spellEnd"/>
      <w:r>
        <w:t xml:space="preserve"> </w:t>
      </w:r>
      <w:proofErr w:type="spellStart"/>
      <w:r>
        <w:t>şablonu</w:t>
      </w:r>
      <w:proofErr w:type="spellEnd"/>
      <w:r>
        <w:t xml:space="preserve"> </w:t>
      </w:r>
      <w:proofErr w:type="spellStart"/>
      <w:r>
        <w:t>hazırlanmasıdır</w:t>
      </w:r>
      <w:proofErr w:type="spellEnd"/>
      <w:r>
        <w:t>.</w:t>
      </w:r>
    </w:p>
    <w:bookmarkEnd w:id="20"/>
    <w:p w14:paraId="37DD3E8F" w14:textId="77777777" w:rsidR="00E9073C" w:rsidRDefault="00E9073C" w:rsidP="00E9073C">
      <w:pPr>
        <w:pStyle w:val="GvdeMetni"/>
        <w:ind w:right="255"/>
      </w:pPr>
      <w:proofErr w:type="spellStart"/>
      <w:r>
        <w:rPr>
          <w:b/>
          <w:spacing w:val="2"/>
        </w:rPr>
        <w:t>Gereç</w:t>
      </w:r>
      <w:proofErr w:type="spellEnd"/>
      <w:r>
        <w:rPr>
          <w:b/>
          <w:spacing w:val="2"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  <w:spacing w:val="3"/>
        </w:rPr>
        <w:t>Yöntem</w:t>
      </w:r>
      <w:proofErr w:type="spellEnd"/>
      <w:r>
        <w:rPr>
          <w:b/>
          <w:spacing w:val="3"/>
        </w:rPr>
        <w:t xml:space="preserve">: </w:t>
      </w:r>
      <w:r>
        <w:rPr>
          <w:spacing w:val="2"/>
        </w:rPr>
        <w:t xml:space="preserve">Bu </w:t>
      </w:r>
      <w:proofErr w:type="spellStart"/>
      <w:r>
        <w:rPr>
          <w:spacing w:val="3"/>
        </w:rPr>
        <w:t>çalışmanın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3"/>
        </w:rPr>
        <w:t>hazırlanmasında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2"/>
        </w:rPr>
        <w:t>Sağlık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3"/>
        </w:rPr>
        <w:t>Bilimleri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3"/>
        </w:rPr>
        <w:t>Üniversitesi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3"/>
        </w:rPr>
        <w:t>Sağlık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2"/>
        </w:rPr>
        <w:t>Bilimleri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3"/>
        </w:rPr>
        <w:t>Enstitüsü’nün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3"/>
        </w:rPr>
        <w:t>yayınladığı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2"/>
        </w:rPr>
        <w:t>tez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yazım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kılavuzundan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yararlanılmıştır</w:t>
      </w:r>
      <w:proofErr w:type="spellEnd"/>
      <w:r>
        <w:rPr>
          <w:spacing w:val="2"/>
        </w:rPr>
        <w:t>.</w:t>
      </w:r>
    </w:p>
    <w:p w14:paraId="3DB5C5B2" w14:textId="77777777" w:rsidR="00E9073C" w:rsidRDefault="00E9073C" w:rsidP="00E9073C">
      <w:pPr>
        <w:pStyle w:val="GvdeMetni"/>
        <w:ind w:right="255"/>
      </w:pPr>
      <w:proofErr w:type="spellStart"/>
      <w:r>
        <w:rPr>
          <w:b/>
        </w:rPr>
        <w:t>Bulgular</w:t>
      </w:r>
      <w:proofErr w:type="spellEnd"/>
      <w:r>
        <w:rPr>
          <w:b/>
        </w:rPr>
        <w:t xml:space="preserve">: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 </w:t>
      </w:r>
      <w:proofErr w:type="spellStart"/>
      <w:r>
        <w:t>Enstitüsü’nün</w:t>
      </w:r>
      <w:proofErr w:type="spellEnd"/>
      <w:r>
        <w:t xml:space="preserve"> </w:t>
      </w:r>
      <w:proofErr w:type="spellStart"/>
      <w:r>
        <w:t>yayınladığı</w:t>
      </w:r>
      <w:proofErr w:type="spellEnd"/>
      <w:r>
        <w:t xml:space="preserve"> </w:t>
      </w:r>
      <w:proofErr w:type="spellStart"/>
      <w:r>
        <w:t>tez</w:t>
      </w:r>
      <w:proofErr w:type="spellEnd"/>
      <w:r>
        <w:t xml:space="preserve"> </w:t>
      </w:r>
      <w:proofErr w:type="spellStart"/>
      <w:r>
        <w:t>yazım</w:t>
      </w:r>
      <w:proofErr w:type="spellEnd"/>
      <w:r>
        <w:t xml:space="preserve"> </w:t>
      </w:r>
      <w:proofErr w:type="spellStart"/>
      <w:r>
        <w:t>kılavuzuna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hazırlanmış</w:t>
      </w:r>
      <w:proofErr w:type="spellEnd"/>
      <w:r>
        <w:t xml:space="preserve"> </w:t>
      </w:r>
      <w:proofErr w:type="spellStart"/>
      <w:r>
        <w:t>örnek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şablona</w:t>
      </w:r>
      <w:proofErr w:type="spellEnd"/>
      <w:r>
        <w:t xml:space="preserve"> </w:t>
      </w:r>
      <w:proofErr w:type="spellStart"/>
      <w:r>
        <w:t>ihtiyaç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görülmüştür</w:t>
      </w:r>
      <w:proofErr w:type="spellEnd"/>
      <w:r>
        <w:t>.</w:t>
      </w:r>
    </w:p>
    <w:p w14:paraId="016E1E07" w14:textId="77777777" w:rsidR="00E9073C" w:rsidRDefault="00E9073C" w:rsidP="00E9073C">
      <w:pPr>
        <w:pStyle w:val="GvdeMetni"/>
        <w:ind w:right="255"/>
        <w:rPr>
          <w:spacing w:val="3"/>
        </w:rPr>
      </w:pPr>
      <w:proofErr w:type="spellStart"/>
      <w:r>
        <w:rPr>
          <w:b/>
          <w:spacing w:val="3"/>
        </w:rPr>
        <w:t>Sonuç</w:t>
      </w:r>
      <w:proofErr w:type="spellEnd"/>
      <w:r>
        <w:rPr>
          <w:b/>
          <w:spacing w:val="3"/>
        </w:rPr>
        <w:t xml:space="preserve">: </w:t>
      </w:r>
      <w:proofErr w:type="spellStart"/>
      <w:r>
        <w:rPr>
          <w:spacing w:val="2"/>
        </w:rPr>
        <w:t>Sağlık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3"/>
        </w:rPr>
        <w:t>Bilimleri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3"/>
        </w:rPr>
        <w:t>Üniversitesi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2"/>
        </w:rPr>
        <w:t>Sağlık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Bilimleri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3"/>
        </w:rPr>
        <w:t>Enstitüsü’nde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2"/>
        </w:rPr>
        <w:t>lisansüstü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3"/>
        </w:rPr>
        <w:t>programlarda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3"/>
        </w:rPr>
        <w:t>öğrenim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2"/>
        </w:rPr>
        <w:t>gören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3"/>
        </w:rPr>
        <w:t>öğrencilerin</w:t>
      </w:r>
      <w:proofErr w:type="spellEnd"/>
      <w:r>
        <w:rPr>
          <w:spacing w:val="3"/>
        </w:rPr>
        <w:t xml:space="preserve"> </w:t>
      </w:r>
      <w:proofErr w:type="spellStart"/>
      <w:r>
        <w:t>bu</w:t>
      </w:r>
      <w:proofErr w:type="spellEnd"/>
      <w:r>
        <w:t xml:space="preserve"> </w:t>
      </w:r>
      <w:bookmarkEnd w:id="21"/>
      <w:proofErr w:type="spellStart"/>
      <w:r>
        <w:rPr>
          <w:spacing w:val="2"/>
        </w:rPr>
        <w:t>şablondan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yararlanabilecekleri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görülmüştür</w:t>
      </w:r>
      <w:proofErr w:type="spellEnd"/>
      <w:r>
        <w:rPr>
          <w:spacing w:val="2"/>
        </w:rPr>
        <w:t xml:space="preserve">. </w:t>
      </w:r>
    </w:p>
    <w:p w14:paraId="78829648" w14:textId="77777777" w:rsidR="00E9073C" w:rsidRPr="00F81B31" w:rsidRDefault="00E9073C" w:rsidP="00E9073C">
      <w:pPr>
        <w:pStyle w:val="GvdeMetni"/>
        <w:ind w:right="255"/>
      </w:pPr>
    </w:p>
    <w:p w14:paraId="44CC3AA6" w14:textId="77777777" w:rsidR="00E9073C" w:rsidRPr="00F81B31" w:rsidRDefault="00E9073C" w:rsidP="00E9073C">
      <w:pPr>
        <w:spacing w:beforeLines="120" w:before="288" w:afterLines="120" w:after="288" w:line="360" w:lineRule="auto"/>
        <w:ind w:firstLine="720"/>
        <w:rPr>
          <w:rFonts w:ascii="Times New Roman" w:hAnsi="Times New Roman" w:cs="Times New Roman"/>
        </w:rPr>
      </w:pPr>
      <w:proofErr w:type="spellStart"/>
      <w:r w:rsidRPr="00F81B31">
        <w:rPr>
          <w:rFonts w:ascii="Times New Roman" w:hAnsi="Times New Roman" w:cs="Times New Roman"/>
          <w:b/>
        </w:rPr>
        <w:t>Anahtar</w:t>
      </w:r>
      <w:proofErr w:type="spellEnd"/>
      <w:r w:rsidRPr="00F81B31">
        <w:rPr>
          <w:rFonts w:ascii="Times New Roman" w:hAnsi="Times New Roman" w:cs="Times New Roman"/>
          <w:b/>
        </w:rPr>
        <w:t xml:space="preserve"> </w:t>
      </w:r>
      <w:proofErr w:type="spellStart"/>
      <w:r w:rsidRPr="00F81B31">
        <w:rPr>
          <w:rFonts w:ascii="Times New Roman" w:hAnsi="Times New Roman" w:cs="Times New Roman"/>
          <w:b/>
        </w:rPr>
        <w:t>Kelimeler</w:t>
      </w:r>
      <w:proofErr w:type="spellEnd"/>
      <w:r w:rsidRPr="00F81B31">
        <w:rPr>
          <w:rFonts w:ascii="Times New Roman" w:hAnsi="Times New Roman" w:cs="Times New Roman"/>
          <w:b/>
        </w:rPr>
        <w:t xml:space="preserve">: </w:t>
      </w:r>
      <w:proofErr w:type="spellStart"/>
      <w:r w:rsidRPr="00F81B31">
        <w:rPr>
          <w:rFonts w:ascii="Times New Roman" w:hAnsi="Times New Roman" w:cs="Times New Roman"/>
        </w:rPr>
        <w:t>Örnek</w:t>
      </w:r>
      <w:proofErr w:type="spellEnd"/>
      <w:r w:rsidRPr="00F81B31">
        <w:rPr>
          <w:rFonts w:ascii="Times New Roman" w:hAnsi="Times New Roman" w:cs="Times New Roman"/>
        </w:rPr>
        <w:t xml:space="preserve"> </w:t>
      </w:r>
      <w:proofErr w:type="spellStart"/>
      <w:r w:rsidRPr="00F81B31">
        <w:rPr>
          <w:rFonts w:ascii="Times New Roman" w:hAnsi="Times New Roman" w:cs="Times New Roman"/>
        </w:rPr>
        <w:t>Tez</w:t>
      </w:r>
      <w:proofErr w:type="spellEnd"/>
      <w:r w:rsidRPr="00F81B31">
        <w:rPr>
          <w:rFonts w:ascii="Times New Roman" w:hAnsi="Times New Roman" w:cs="Times New Roman"/>
        </w:rPr>
        <w:t xml:space="preserve">, </w:t>
      </w:r>
      <w:proofErr w:type="spellStart"/>
      <w:r w:rsidRPr="00F81B31">
        <w:rPr>
          <w:rFonts w:ascii="Times New Roman" w:hAnsi="Times New Roman" w:cs="Times New Roman"/>
        </w:rPr>
        <w:t>Sağlık</w:t>
      </w:r>
      <w:proofErr w:type="spellEnd"/>
      <w:r w:rsidRPr="00F81B31">
        <w:rPr>
          <w:rFonts w:ascii="Times New Roman" w:hAnsi="Times New Roman" w:cs="Times New Roman"/>
        </w:rPr>
        <w:t xml:space="preserve"> </w:t>
      </w:r>
      <w:proofErr w:type="spellStart"/>
      <w:r w:rsidRPr="00F81B31">
        <w:rPr>
          <w:rFonts w:ascii="Times New Roman" w:hAnsi="Times New Roman" w:cs="Times New Roman"/>
        </w:rPr>
        <w:t>Bilimleri</w:t>
      </w:r>
      <w:proofErr w:type="spellEnd"/>
      <w:r w:rsidRPr="00F81B31">
        <w:rPr>
          <w:rFonts w:ascii="Times New Roman" w:hAnsi="Times New Roman" w:cs="Times New Roman"/>
        </w:rPr>
        <w:t xml:space="preserve"> </w:t>
      </w:r>
      <w:proofErr w:type="spellStart"/>
      <w:r w:rsidRPr="00F81B31">
        <w:rPr>
          <w:rFonts w:ascii="Times New Roman" w:hAnsi="Times New Roman" w:cs="Times New Roman"/>
        </w:rPr>
        <w:t>Enstitüsü</w:t>
      </w:r>
      <w:proofErr w:type="spellEnd"/>
      <w:r w:rsidRPr="00F81B31">
        <w:rPr>
          <w:rFonts w:ascii="Times New Roman" w:hAnsi="Times New Roman" w:cs="Times New Roman"/>
        </w:rPr>
        <w:t xml:space="preserve">, </w:t>
      </w:r>
      <w:proofErr w:type="spellStart"/>
      <w:r w:rsidRPr="00F81B31">
        <w:rPr>
          <w:rFonts w:ascii="Times New Roman" w:hAnsi="Times New Roman" w:cs="Times New Roman"/>
        </w:rPr>
        <w:t>Şablon</w:t>
      </w:r>
      <w:proofErr w:type="spellEnd"/>
      <w:r w:rsidRPr="00F81B31">
        <w:rPr>
          <w:rFonts w:ascii="Times New Roman" w:hAnsi="Times New Roman" w:cs="Times New Roman"/>
        </w:rPr>
        <w:t xml:space="preserve">, </w:t>
      </w:r>
      <w:proofErr w:type="spellStart"/>
      <w:r w:rsidRPr="00F81B31">
        <w:rPr>
          <w:rFonts w:ascii="Times New Roman" w:hAnsi="Times New Roman" w:cs="Times New Roman"/>
        </w:rPr>
        <w:t>Tez</w:t>
      </w:r>
      <w:proofErr w:type="spellEnd"/>
      <w:r w:rsidRPr="00F81B31">
        <w:rPr>
          <w:rFonts w:ascii="Times New Roman" w:hAnsi="Times New Roman" w:cs="Times New Roman"/>
        </w:rPr>
        <w:t xml:space="preserve"> </w:t>
      </w:r>
      <w:proofErr w:type="spellStart"/>
      <w:r w:rsidRPr="00F81B31">
        <w:rPr>
          <w:rFonts w:ascii="Times New Roman" w:hAnsi="Times New Roman" w:cs="Times New Roman"/>
        </w:rPr>
        <w:t>Yazımı</w:t>
      </w:r>
      <w:proofErr w:type="spellEnd"/>
    </w:p>
    <w:bookmarkEnd w:id="22"/>
    <w:p w14:paraId="3469BDF5" w14:textId="77777777" w:rsidR="00CF436D" w:rsidRPr="006A3D63" w:rsidRDefault="00CF436D" w:rsidP="009B15C1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196C9180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5169079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DB15BE7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181FA721" w14:textId="07DEC387" w:rsidR="00DD5682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7FFC932" w14:textId="7AB65948" w:rsidR="00E9073C" w:rsidRDefault="00E9073C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408C0C1A" w14:textId="57B91F7B" w:rsidR="00E9073C" w:rsidRDefault="00E9073C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3F989F2" w14:textId="472E0811" w:rsidR="00E9073C" w:rsidRDefault="00E9073C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4BF85775" w14:textId="113FF0D5" w:rsidR="00E9073C" w:rsidRDefault="00E9073C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5D06E03D" w14:textId="77777777" w:rsidR="00E9073C" w:rsidRPr="006A3D63" w:rsidRDefault="00E9073C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115B5A5C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214407E2" w14:textId="77777777" w:rsidR="00826987" w:rsidRPr="009B15C1" w:rsidRDefault="00826987" w:rsidP="00826987">
      <w:pPr>
        <w:pStyle w:val="GvdeMetni"/>
        <w:suppressAutoHyphens/>
        <w:autoSpaceDE w:val="0"/>
        <w:autoSpaceDN w:val="0"/>
        <w:ind w:firstLine="0"/>
        <w:jc w:val="center"/>
        <w:rPr>
          <w:rFonts w:eastAsia="Times New Roman" w:cs="Times New Roman"/>
          <w:b/>
          <w:bCs/>
          <w:color w:val="000000"/>
          <w:spacing w:val="4"/>
          <w:sz w:val="28"/>
          <w:szCs w:val="28"/>
          <w:lang w:val="tr-TR"/>
        </w:rPr>
      </w:pPr>
      <w:bookmarkStart w:id="23" w:name="_Toc67034289"/>
      <w:r>
        <w:rPr>
          <w:rFonts w:eastAsia="Times New Roman" w:cs="Times New Roman"/>
          <w:b/>
          <w:bCs/>
          <w:color w:val="000000"/>
          <w:spacing w:val="4"/>
          <w:sz w:val="28"/>
          <w:szCs w:val="28"/>
          <w:lang w:val="tr-TR"/>
        </w:rPr>
        <w:lastRenderedPageBreak/>
        <w:t>INSTITUTE OF HEALTH SCIENCES SAMPLE THESİS TITLE</w:t>
      </w:r>
    </w:p>
    <w:p w14:paraId="540F897B" w14:textId="52140734" w:rsidR="00DD5682" w:rsidRPr="002C78FF" w:rsidRDefault="00DD5682" w:rsidP="00AB35F7">
      <w:pPr>
        <w:pStyle w:val="Balk1"/>
        <w:rPr>
          <w:rFonts w:eastAsia="Times New Roman"/>
          <w:lang w:val="tr-TR"/>
        </w:rPr>
      </w:pPr>
      <w:bookmarkStart w:id="24" w:name="_Toc100753819"/>
      <w:r w:rsidRPr="002C78FF">
        <w:rPr>
          <w:rFonts w:eastAsia="Times New Roman"/>
          <w:lang w:val="tr-TR"/>
        </w:rPr>
        <w:t>ABSTRACT</w:t>
      </w:r>
      <w:bookmarkEnd w:id="23"/>
      <w:bookmarkEnd w:id="24"/>
    </w:p>
    <w:p w14:paraId="25F6981B" w14:textId="77777777" w:rsidR="00E9073C" w:rsidRPr="00F81B31" w:rsidRDefault="00E9073C" w:rsidP="00E9073C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</w:rPr>
      </w:pPr>
      <w:r w:rsidRPr="00F81B31">
        <w:rPr>
          <w:rFonts w:eastAsia="Times New Roman" w:cs="Times New Roman"/>
          <w:b/>
          <w:bCs/>
          <w:color w:val="000000"/>
          <w:spacing w:val="4"/>
        </w:rPr>
        <w:t>Aim:</w:t>
      </w:r>
      <w:r w:rsidRPr="00F81B31">
        <w:rPr>
          <w:rFonts w:eastAsia="Times New Roman" w:cs="Times New Roman"/>
          <w:color w:val="000000"/>
          <w:spacing w:val="4"/>
        </w:rPr>
        <w:t xml:space="preserve"> The aim of this study is to prepare a sample in accordance with the thesis writing guide for the Health Sciences Institute of the University of Health Sciences.</w:t>
      </w:r>
    </w:p>
    <w:p w14:paraId="0035FF88" w14:textId="77777777" w:rsidR="00E9073C" w:rsidRPr="00F81B31" w:rsidRDefault="00E9073C" w:rsidP="00E9073C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</w:rPr>
      </w:pPr>
      <w:r w:rsidRPr="00F81B31">
        <w:rPr>
          <w:rFonts w:eastAsia="Times New Roman" w:cs="Times New Roman"/>
          <w:b/>
          <w:bCs/>
          <w:color w:val="000000"/>
          <w:spacing w:val="4"/>
        </w:rPr>
        <w:t>Materials and Methods:</w:t>
      </w:r>
      <w:r w:rsidRPr="00F81B31">
        <w:rPr>
          <w:rFonts w:eastAsia="Times New Roman" w:cs="Times New Roman"/>
          <w:color w:val="000000"/>
          <w:spacing w:val="4"/>
        </w:rPr>
        <w:t xml:space="preserve"> In the preparation of this study, the thesis manual published by the Health Sciences Institute were used.</w:t>
      </w:r>
    </w:p>
    <w:p w14:paraId="3298AEF7" w14:textId="77777777" w:rsidR="00E9073C" w:rsidRPr="00F81B31" w:rsidRDefault="00E9073C" w:rsidP="00E9073C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</w:rPr>
      </w:pPr>
      <w:r w:rsidRPr="00F81B31">
        <w:rPr>
          <w:rFonts w:eastAsia="Times New Roman" w:cs="Times New Roman"/>
          <w:b/>
          <w:bCs/>
          <w:color w:val="000000"/>
          <w:spacing w:val="4"/>
        </w:rPr>
        <w:t>Results:</w:t>
      </w:r>
      <w:r w:rsidRPr="00F81B31">
        <w:rPr>
          <w:rFonts w:eastAsia="Times New Roman" w:cs="Times New Roman"/>
          <w:color w:val="000000"/>
          <w:spacing w:val="4"/>
        </w:rPr>
        <w:t xml:space="preserve"> A sample written in accordance with the thesis guide published by the Health Sciences Institute is needed.</w:t>
      </w:r>
    </w:p>
    <w:p w14:paraId="267D1A2B" w14:textId="77777777" w:rsidR="00E9073C" w:rsidRPr="00F81B31" w:rsidRDefault="00E9073C" w:rsidP="00E9073C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</w:rPr>
      </w:pPr>
      <w:r w:rsidRPr="00F81B31">
        <w:rPr>
          <w:rFonts w:eastAsia="Times New Roman" w:cs="Times New Roman"/>
          <w:b/>
          <w:bCs/>
          <w:color w:val="000000"/>
          <w:spacing w:val="4"/>
        </w:rPr>
        <w:t>Conclusion:</w:t>
      </w:r>
      <w:r w:rsidRPr="00F81B31">
        <w:rPr>
          <w:rFonts w:eastAsia="Times New Roman" w:cs="Times New Roman"/>
          <w:color w:val="000000"/>
          <w:spacing w:val="4"/>
        </w:rPr>
        <w:t xml:space="preserve"> It has been concluded that students studying in graduate programs at the Health Sciences Institute of the University of Health Sciences can benefit from this sample.</w:t>
      </w:r>
    </w:p>
    <w:p w14:paraId="28619CB8" w14:textId="77777777" w:rsidR="00E9073C" w:rsidRPr="00F81B31" w:rsidRDefault="00E9073C" w:rsidP="00E9073C">
      <w:pPr>
        <w:pStyle w:val="GvdeMetni"/>
        <w:suppressAutoHyphens/>
        <w:autoSpaceDE w:val="0"/>
        <w:autoSpaceDN w:val="0"/>
        <w:ind w:firstLine="0"/>
        <w:rPr>
          <w:rFonts w:eastAsia="Times New Roman" w:cs="Times New Roman"/>
          <w:color w:val="000000"/>
          <w:spacing w:val="4"/>
        </w:rPr>
      </w:pPr>
    </w:p>
    <w:p w14:paraId="43C6020E" w14:textId="77777777" w:rsidR="00E9073C" w:rsidRPr="006A3D63" w:rsidRDefault="00E9073C" w:rsidP="00E9073C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</w:rPr>
      </w:pPr>
      <w:r w:rsidRPr="00F81B31">
        <w:rPr>
          <w:rFonts w:eastAsia="Times New Roman" w:cs="Times New Roman"/>
          <w:b/>
          <w:bCs/>
          <w:color w:val="000000"/>
          <w:spacing w:val="4"/>
        </w:rPr>
        <w:t>Key Words:</w:t>
      </w:r>
      <w:r w:rsidRPr="00F81B31">
        <w:rPr>
          <w:rFonts w:eastAsia="Times New Roman" w:cs="Times New Roman"/>
          <w:color w:val="000000"/>
          <w:spacing w:val="4"/>
        </w:rPr>
        <w:t xml:space="preserve"> Health Sciences Institute, Sample, Thesis Writing Process</w:t>
      </w:r>
    </w:p>
    <w:p w14:paraId="3B8EFD8C" w14:textId="77777777" w:rsidR="0063473A" w:rsidRPr="0016565E" w:rsidRDefault="0063473A" w:rsidP="0016565E">
      <w:pPr>
        <w:pStyle w:val="GvdeMetni"/>
        <w:suppressAutoHyphens/>
        <w:rPr>
          <w:rFonts w:eastAsia="Times New Roman" w:cs="Times New Roman"/>
          <w:color w:val="000000"/>
          <w:spacing w:val="4"/>
        </w:rPr>
      </w:pPr>
    </w:p>
    <w:p w14:paraId="790B3E7B" w14:textId="67DC1103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3F68E53A" w14:textId="6817A24A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362EB551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38EEB6B3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38E3B570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12B45D50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2C6C6E73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56D607F2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6BFBA468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2FDF0D4A" w14:textId="77777777" w:rsidR="00DD5682" w:rsidRPr="006A3D63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1B0D8BC1" w14:textId="578B54B6" w:rsidR="00DD5682" w:rsidRDefault="00DD5682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173DB172" w14:textId="63103BE2" w:rsidR="00452EDA" w:rsidRDefault="00452EDA" w:rsidP="006A3D63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19DDEFDD" w14:textId="77777777" w:rsidR="00DD5682" w:rsidRPr="006A3D63" w:rsidRDefault="00DD5682" w:rsidP="00E9073C">
      <w:pPr>
        <w:pStyle w:val="GvdeMetni"/>
        <w:suppressAutoHyphens/>
        <w:autoSpaceDE w:val="0"/>
        <w:autoSpaceDN w:val="0"/>
        <w:ind w:firstLine="0"/>
        <w:rPr>
          <w:rFonts w:eastAsia="Times New Roman" w:cs="Times New Roman"/>
          <w:color w:val="000000"/>
          <w:spacing w:val="4"/>
          <w:lang w:val="tr-TR"/>
        </w:rPr>
        <w:sectPr w:rsidR="00DD5682" w:rsidRPr="006A3D63" w:rsidSect="00637957">
          <w:pgSz w:w="11910" w:h="16840"/>
          <w:pgMar w:top="1701" w:right="1134" w:bottom="1134" w:left="1985" w:header="0" w:footer="283" w:gutter="0"/>
          <w:pgNumType w:fmt="lowerRoman"/>
          <w:cols w:space="708"/>
          <w:docGrid w:linePitch="326"/>
        </w:sectPr>
      </w:pPr>
    </w:p>
    <w:p w14:paraId="7247C32E" w14:textId="337DC3C4" w:rsidR="00BF48E0" w:rsidRPr="00E9073C" w:rsidRDefault="00AB35F7" w:rsidP="00E9073C">
      <w:pPr>
        <w:pStyle w:val="Balk1"/>
      </w:pPr>
      <w:bookmarkStart w:id="25" w:name="_Toc67034290"/>
      <w:bookmarkStart w:id="26" w:name="_Toc100753820"/>
      <w:r w:rsidRPr="00E9073C">
        <w:lastRenderedPageBreak/>
        <w:t xml:space="preserve">1. </w:t>
      </w:r>
      <w:r w:rsidR="00DA5D86" w:rsidRPr="00E9073C">
        <w:t>GİRİŞ</w:t>
      </w:r>
      <w:bookmarkEnd w:id="25"/>
      <w:r w:rsidR="00BC19F1" w:rsidRPr="00E9073C">
        <w:t xml:space="preserve"> VE AMAÇ</w:t>
      </w:r>
      <w:bookmarkEnd w:id="26"/>
    </w:p>
    <w:p w14:paraId="51903369" w14:textId="571ACE84" w:rsidR="00CD1487" w:rsidRDefault="00CD1487" w:rsidP="00CD1487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proofErr w:type="spellStart"/>
      <w:r>
        <w:rPr>
          <w:rFonts w:eastAsia="Times New Roman" w:cs="Times New Roman"/>
          <w:color w:val="000000"/>
          <w:spacing w:val="4"/>
        </w:rPr>
        <w:t>Şablon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içerisinde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örnek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başlık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düzeyleri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verilmiştir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. Size </w:t>
      </w:r>
      <w:proofErr w:type="spellStart"/>
      <w:r>
        <w:rPr>
          <w:rFonts w:eastAsia="Times New Roman" w:cs="Times New Roman"/>
          <w:color w:val="000000"/>
          <w:spacing w:val="4"/>
        </w:rPr>
        <w:t>uygunluğuna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göre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yeni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başlık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düzeyi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ekleyip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çıkarabilirsiniz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. </w:t>
      </w:r>
      <w:proofErr w:type="spellStart"/>
      <w:r>
        <w:rPr>
          <w:rFonts w:eastAsia="Times New Roman" w:cs="Times New Roman"/>
          <w:color w:val="000000"/>
          <w:spacing w:val="4"/>
        </w:rPr>
        <w:t>Kullanmak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istediğiniz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herhangi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bir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başlık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düzeyini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kopyala-yapıştır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yaptıktan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sonra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başlık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numarasını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değiştirerek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ilerleyebilirsiniz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. Bu </w:t>
      </w:r>
      <w:proofErr w:type="spellStart"/>
      <w:r>
        <w:rPr>
          <w:rFonts w:eastAsia="Times New Roman" w:cs="Times New Roman"/>
          <w:color w:val="000000"/>
          <w:spacing w:val="4"/>
        </w:rPr>
        <w:t>yöntem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dışında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başlık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düzeylerini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giriş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sekmesindeki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stiller </w:t>
      </w:r>
      <w:proofErr w:type="spellStart"/>
      <w:r>
        <w:rPr>
          <w:rFonts w:eastAsia="Times New Roman" w:cs="Times New Roman"/>
          <w:color w:val="000000"/>
          <w:spacing w:val="4"/>
        </w:rPr>
        <w:t>bölümünden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Başlık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1, </w:t>
      </w:r>
      <w:proofErr w:type="spellStart"/>
      <w:r>
        <w:rPr>
          <w:rFonts w:eastAsia="Times New Roman" w:cs="Times New Roman"/>
          <w:color w:val="000000"/>
          <w:spacing w:val="4"/>
        </w:rPr>
        <w:t>Başlık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2, </w:t>
      </w:r>
      <w:proofErr w:type="spellStart"/>
      <w:r>
        <w:rPr>
          <w:rFonts w:eastAsia="Times New Roman" w:cs="Times New Roman"/>
          <w:color w:val="000000"/>
          <w:spacing w:val="4"/>
        </w:rPr>
        <w:t>Başlık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3… </w:t>
      </w:r>
      <w:proofErr w:type="spellStart"/>
      <w:r>
        <w:rPr>
          <w:rFonts w:eastAsia="Times New Roman" w:cs="Times New Roman"/>
          <w:color w:val="000000"/>
          <w:spacing w:val="4"/>
        </w:rPr>
        <w:t>şeklindeki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etiketleri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kullanarak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otomatik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olarak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oluşturabilirisniz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. Her </w:t>
      </w:r>
      <w:proofErr w:type="spellStart"/>
      <w:r>
        <w:rPr>
          <w:rFonts w:eastAsia="Times New Roman" w:cs="Times New Roman"/>
          <w:color w:val="000000"/>
          <w:spacing w:val="4"/>
        </w:rPr>
        <w:t>başlık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düzeyinin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altından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bu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özelliği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nasıl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kullanacağınız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açıklanmıştır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.  </w:t>
      </w:r>
      <w:proofErr w:type="spellStart"/>
      <w:r>
        <w:rPr>
          <w:rFonts w:eastAsia="Times New Roman" w:cs="Times New Roman"/>
          <w:color w:val="000000"/>
          <w:spacing w:val="4"/>
        </w:rPr>
        <w:t>Başlık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stilleri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özelliğini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kullanmadığnız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durumda</w:t>
      </w:r>
      <w:proofErr w:type="spellEnd"/>
      <w:r w:rsidR="00F6215E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F6215E">
        <w:rPr>
          <w:rFonts w:eastAsia="Times New Roman" w:cs="Times New Roman"/>
          <w:color w:val="000000"/>
          <w:spacing w:val="4"/>
        </w:rPr>
        <w:t>tüm</w:t>
      </w:r>
      <w:proofErr w:type="spellEnd"/>
      <w:r w:rsidR="00F6215E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F6215E">
        <w:rPr>
          <w:rFonts w:eastAsia="Times New Roman" w:cs="Times New Roman"/>
          <w:color w:val="000000"/>
          <w:spacing w:val="4"/>
        </w:rPr>
        <w:t>başlık</w:t>
      </w:r>
      <w:proofErr w:type="spellEnd"/>
      <w:r w:rsidR="00F6215E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F6215E">
        <w:rPr>
          <w:rFonts w:eastAsia="Times New Roman" w:cs="Times New Roman"/>
          <w:color w:val="000000"/>
          <w:spacing w:val="4"/>
        </w:rPr>
        <w:t>kurallarını</w:t>
      </w:r>
      <w:proofErr w:type="spellEnd"/>
      <w:r w:rsidR="00F6215E">
        <w:rPr>
          <w:rFonts w:eastAsia="Times New Roman" w:cs="Times New Roman"/>
          <w:color w:val="000000"/>
          <w:spacing w:val="4"/>
        </w:rPr>
        <w:t xml:space="preserve"> (</w:t>
      </w:r>
      <w:proofErr w:type="spellStart"/>
      <w:r w:rsidR="00F6215E">
        <w:rPr>
          <w:rFonts w:eastAsia="Times New Roman" w:cs="Times New Roman"/>
          <w:color w:val="000000"/>
          <w:spacing w:val="4"/>
        </w:rPr>
        <w:t>Tablo</w:t>
      </w:r>
      <w:proofErr w:type="spellEnd"/>
      <w:r w:rsidR="00F6215E">
        <w:rPr>
          <w:rFonts w:eastAsia="Times New Roman" w:cs="Times New Roman"/>
          <w:color w:val="000000"/>
          <w:spacing w:val="4"/>
        </w:rPr>
        <w:t xml:space="preserve"> 2.1) </w:t>
      </w:r>
      <w:proofErr w:type="spellStart"/>
      <w:r w:rsidR="00F6215E">
        <w:rPr>
          <w:rFonts w:eastAsia="Times New Roman" w:cs="Times New Roman"/>
          <w:color w:val="000000"/>
          <w:spacing w:val="4"/>
        </w:rPr>
        <w:t>ve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içindekiler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listesinizi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>
        <w:rPr>
          <w:rFonts w:eastAsia="Times New Roman" w:cs="Times New Roman"/>
          <w:color w:val="000000"/>
          <w:spacing w:val="4"/>
        </w:rPr>
        <w:t>kendiniz</w:t>
      </w:r>
      <w:proofErr w:type="spellEnd"/>
      <w:r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F6215E">
        <w:rPr>
          <w:rFonts w:eastAsia="Times New Roman" w:cs="Times New Roman"/>
          <w:color w:val="000000"/>
          <w:spacing w:val="4"/>
        </w:rPr>
        <w:t>düzenlemeniz</w:t>
      </w:r>
      <w:proofErr w:type="spellEnd"/>
      <w:r w:rsidR="00F6215E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F6215E">
        <w:rPr>
          <w:rFonts w:eastAsia="Times New Roman" w:cs="Times New Roman"/>
          <w:color w:val="000000"/>
          <w:spacing w:val="4"/>
        </w:rPr>
        <w:t>gerekcektir</w:t>
      </w:r>
      <w:proofErr w:type="spellEnd"/>
      <w:r w:rsidR="00F6215E">
        <w:rPr>
          <w:rFonts w:eastAsia="Times New Roman" w:cs="Times New Roman"/>
          <w:color w:val="000000"/>
          <w:spacing w:val="4"/>
        </w:rPr>
        <w:t xml:space="preserve">. </w:t>
      </w:r>
    </w:p>
    <w:p w14:paraId="64B2E15F" w14:textId="5BCF54D2" w:rsidR="00CD1487" w:rsidRDefault="00CD1487" w:rsidP="00CD1487">
      <w:pPr>
        <w:pStyle w:val="Balk2"/>
        <w:rPr>
          <w:rFonts w:eastAsia="Times New Roman"/>
          <w:lang w:val="tr-TR"/>
        </w:rPr>
      </w:pPr>
      <w:bookmarkStart w:id="27" w:name="_Toc100753821"/>
      <w:r>
        <w:rPr>
          <w:rFonts w:eastAsia="Times New Roman"/>
          <w:lang w:val="tr-TR"/>
        </w:rPr>
        <w:t>1.1. İKİNCİ DERECE BAŞLIK</w:t>
      </w:r>
      <w:bookmarkStart w:id="28" w:name="_Toc100407711"/>
      <w:bookmarkEnd w:id="27"/>
      <w:r>
        <w:rPr>
          <w:rFonts w:eastAsia="Times New Roman"/>
          <w:lang w:val="tr-TR"/>
        </w:rPr>
        <w:t xml:space="preserve"> </w:t>
      </w:r>
      <w:bookmarkEnd w:id="28"/>
    </w:p>
    <w:p w14:paraId="7590345C" w14:textId="49BBC0AA" w:rsidR="00CD1487" w:rsidRDefault="00CD1487" w:rsidP="00CD1487">
      <w:pPr>
        <w:pStyle w:val="GvdeMetni"/>
      </w:pPr>
      <w:bookmarkStart w:id="29" w:name="_Hlk100407734"/>
      <w:proofErr w:type="spellStart"/>
      <w:r>
        <w:t>İkinci</w:t>
      </w:r>
      <w:proofErr w:type="spellEnd"/>
      <w:r>
        <w:t xml:space="preserve"> </w:t>
      </w:r>
      <w:proofErr w:type="spellStart"/>
      <w:r>
        <w:t>derece</w:t>
      </w:r>
      <w:proofErr w:type="spellEnd"/>
      <w:r>
        <w:t xml:space="preserve"> </w:t>
      </w:r>
      <w:proofErr w:type="spellStart"/>
      <w:r>
        <w:t>başlıklar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satır</w:t>
      </w:r>
      <w:proofErr w:type="spellEnd"/>
      <w:r>
        <w:t xml:space="preserve"> </w:t>
      </w:r>
      <w:proofErr w:type="spellStart"/>
      <w:r>
        <w:t>başına</w:t>
      </w:r>
      <w:proofErr w:type="spellEnd"/>
      <w:r>
        <w:t xml:space="preserve"> </w:t>
      </w:r>
      <w:proofErr w:type="spellStart"/>
      <w:r>
        <w:t>geldikten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stiller </w:t>
      </w:r>
      <w:proofErr w:type="spellStart"/>
      <w:r>
        <w:t>kısmından</w:t>
      </w:r>
      <w:proofErr w:type="spellEnd"/>
      <w:r>
        <w:t xml:space="preserve"> </w:t>
      </w:r>
      <w:proofErr w:type="spellStart"/>
      <w:r>
        <w:t>Başlık</w:t>
      </w:r>
      <w:proofErr w:type="spellEnd"/>
      <w:r>
        <w:t xml:space="preserve"> 2’yi </w:t>
      </w:r>
      <w:proofErr w:type="spellStart"/>
      <w:r>
        <w:t>seçin</w:t>
      </w:r>
      <w:proofErr w:type="spellEnd"/>
      <w:r>
        <w:t xml:space="preserve">.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başlık</w:t>
      </w:r>
      <w:proofErr w:type="spellEnd"/>
      <w:r>
        <w:t xml:space="preserve"> </w:t>
      </w:r>
      <w:proofErr w:type="spellStart"/>
      <w:r>
        <w:t>numaranızı</w:t>
      </w:r>
      <w:proofErr w:type="spellEnd"/>
      <w:r>
        <w:t xml:space="preserve"> </w:t>
      </w:r>
      <w:proofErr w:type="spellStart"/>
      <w:r>
        <w:t>aralarına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</w:t>
      </w:r>
      <w:proofErr w:type="spellStart"/>
      <w:r>
        <w:t>koyarak</w:t>
      </w:r>
      <w:proofErr w:type="spellEnd"/>
      <w:r>
        <w:t xml:space="preserve"> </w:t>
      </w:r>
      <w:proofErr w:type="spellStart"/>
      <w:r>
        <w:t>yazın</w:t>
      </w:r>
      <w:proofErr w:type="spellEnd"/>
      <w:r>
        <w:t xml:space="preserve">. Son </w:t>
      </w:r>
      <w:proofErr w:type="spellStart"/>
      <w:r>
        <w:t>noktadan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boşluk</w:t>
      </w:r>
      <w:proofErr w:type="spellEnd"/>
      <w:r>
        <w:t xml:space="preserve"> </w:t>
      </w:r>
      <w:proofErr w:type="spellStart"/>
      <w:r>
        <w:t>bırakarak</w:t>
      </w:r>
      <w:proofErr w:type="spellEnd"/>
      <w:r>
        <w:t xml:space="preserve"> </w:t>
      </w:r>
      <w:proofErr w:type="spellStart"/>
      <w:r>
        <w:t>başlığınızı</w:t>
      </w:r>
      <w:proofErr w:type="spellEnd"/>
      <w:r>
        <w:t xml:space="preserve"> </w:t>
      </w:r>
      <w:proofErr w:type="spellStart"/>
      <w:r>
        <w:t>tamamı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harf</w:t>
      </w:r>
      <w:proofErr w:type="spellEnd"/>
      <w:r>
        <w:t xml:space="preserve"> </w:t>
      </w:r>
      <w:proofErr w:type="spellStart"/>
      <w:r>
        <w:t>olacak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yazın</w:t>
      </w:r>
      <w:proofErr w:type="spellEnd"/>
      <w:r>
        <w:t xml:space="preserve">. Bu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koyu</w:t>
      </w:r>
      <w:proofErr w:type="spellEnd"/>
      <w:r>
        <w:t xml:space="preserve"> </w:t>
      </w:r>
      <w:proofErr w:type="spellStart"/>
      <w:r>
        <w:t>punto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1,25 cm </w:t>
      </w:r>
      <w:proofErr w:type="spellStart"/>
      <w:r>
        <w:t>girintili</w:t>
      </w:r>
      <w:proofErr w:type="spellEnd"/>
      <w:r>
        <w:t xml:space="preserve"> </w:t>
      </w:r>
      <w:proofErr w:type="spellStart"/>
      <w:r>
        <w:t>başlığınız</w:t>
      </w:r>
      <w:proofErr w:type="spellEnd"/>
      <w:r>
        <w:t xml:space="preserve"> </w:t>
      </w:r>
      <w:proofErr w:type="spellStart"/>
      <w:r>
        <w:t>otomatik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ayarlanacak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içindekiler</w:t>
      </w:r>
      <w:proofErr w:type="spellEnd"/>
      <w:r>
        <w:t xml:space="preserve"> </w:t>
      </w:r>
      <w:proofErr w:type="spellStart"/>
      <w:r>
        <w:t>listesini</w:t>
      </w:r>
      <w:proofErr w:type="spellEnd"/>
      <w:r>
        <w:t xml:space="preserve"> </w:t>
      </w:r>
      <w:proofErr w:type="spellStart"/>
      <w:r>
        <w:t>güncellediğinizde</w:t>
      </w:r>
      <w:proofErr w:type="spellEnd"/>
      <w:r>
        <w:t xml:space="preserve"> </w:t>
      </w:r>
      <w:proofErr w:type="spellStart"/>
      <w:r>
        <w:t>orada</w:t>
      </w:r>
      <w:proofErr w:type="spellEnd"/>
      <w:r>
        <w:t xml:space="preserve"> </w:t>
      </w:r>
      <w:proofErr w:type="spellStart"/>
      <w:r>
        <w:t>görünecektir</w:t>
      </w:r>
      <w:proofErr w:type="spellEnd"/>
      <w:r>
        <w:t>.</w:t>
      </w:r>
      <w:bookmarkEnd w:id="29"/>
    </w:p>
    <w:p w14:paraId="39E1DF1F" w14:textId="4D439F04" w:rsidR="00CD1487" w:rsidRDefault="00CD1487" w:rsidP="00CD1487">
      <w:pPr>
        <w:pStyle w:val="Balk2"/>
        <w:rPr>
          <w:rFonts w:eastAsia="Times New Roman"/>
          <w:lang w:val="tr-TR"/>
        </w:rPr>
      </w:pPr>
      <w:bookmarkStart w:id="30" w:name="_Toc100753822"/>
      <w:r>
        <w:rPr>
          <w:rFonts w:eastAsia="Times New Roman"/>
          <w:lang w:val="tr-TR"/>
        </w:rPr>
        <w:t>1.2. İKİNCİ DERECE BAŞLIK</w:t>
      </w:r>
      <w:bookmarkStart w:id="31" w:name="_Toc100407712"/>
      <w:bookmarkEnd w:id="30"/>
      <w:r>
        <w:rPr>
          <w:rFonts w:eastAsia="Times New Roman"/>
          <w:lang w:val="tr-TR"/>
        </w:rPr>
        <w:t xml:space="preserve"> </w:t>
      </w:r>
      <w:bookmarkEnd w:id="31"/>
    </w:p>
    <w:p w14:paraId="05640EE1" w14:textId="5BC9E96C" w:rsidR="00CD1487" w:rsidRDefault="00CD1487" w:rsidP="00CD1487">
      <w:pPr>
        <w:pStyle w:val="GvdeMetni"/>
      </w:pPr>
      <w:proofErr w:type="spellStart"/>
      <w:r>
        <w:t>Başlık</w:t>
      </w:r>
      <w:proofErr w:type="spellEnd"/>
      <w:r>
        <w:t xml:space="preserve"> </w:t>
      </w:r>
      <w:proofErr w:type="spellStart"/>
      <w:r>
        <w:t>oluşturduktan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metne</w:t>
      </w:r>
      <w:proofErr w:type="spellEnd"/>
      <w:r>
        <w:t xml:space="preserve"> </w:t>
      </w:r>
      <w:proofErr w:type="spellStart"/>
      <w:r>
        <w:t>geçmek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yine</w:t>
      </w:r>
      <w:proofErr w:type="spellEnd"/>
      <w:r>
        <w:t xml:space="preserve"> stiller </w:t>
      </w:r>
      <w:proofErr w:type="spellStart"/>
      <w:r>
        <w:t>bölümünden</w:t>
      </w:r>
      <w:proofErr w:type="spellEnd"/>
      <w:r>
        <w:t xml:space="preserve"> </w:t>
      </w:r>
      <w:proofErr w:type="spellStart"/>
      <w:r>
        <w:t>gövde</w:t>
      </w:r>
      <w:proofErr w:type="spellEnd"/>
      <w:r>
        <w:t xml:space="preserve"> </w:t>
      </w:r>
      <w:proofErr w:type="spellStart"/>
      <w:r>
        <w:t>metnini</w:t>
      </w:r>
      <w:proofErr w:type="spellEnd"/>
      <w:r>
        <w:t xml:space="preserve"> </w:t>
      </w:r>
      <w:proofErr w:type="spellStart"/>
      <w:r>
        <w:t>seçiniz</w:t>
      </w:r>
      <w:proofErr w:type="spellEnd"/>
      <w:r>
        <w:t xml:space="preserve">. Bu </w:t>
      </w:r>
      <w:proofErr w:type="spellStart"/>
      <w:r>
        <w:t>şekilde</w:t>
      </w:r>
      <w:proofErr w:type="spellEnd"/>
      <w:r>
        <w:t xml:space="preserve"> 1,5 </w:t>
      </w:r>
      <w:proofErr w:type="spellStart"/>
      <w:r>
        <w:t>satır</w:t>
      </w:r>
      <w:proofErr w:type="spellEnd"/>
      <w:r>
        <w:t xml:space="preserve"> </w:t>
      </w:r>
      <w:proofErr w:type="spellStart"/>
      <w:r>
        <w:t>aralığına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, 1,27 cm </w:t>
      </w:r>
      <w:proofErr w:type="spellStart"/>
      <w:r>
        <w:t>girintili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paragraflar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</w:t>
      </w:r>
      <w:proofErr w:type="spellStart"/>
      <w:r>
        <w:t>boşluk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düzeni</w:t>
      </w:r>
      <w:proofErr w:type="spellEnd"/>
      <w:r>
        <w:t xml:space="preserve"> </w:t>
      </w:r>
      <w:proofErr w:type="spellStart"/>
      <w:r>
        <w:t>otomatik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işleye</w:t>
      </w:r>
      <w:r w:rsidR="007971BC">
        <w:t>c</w:t>
      </w:r>
      <w:r>
        <w:t>ektir</w:t>
      </w:r>
      <w:proofErr w:type="spellEnd"/>
      <w:r>
        <w:t>.</w:t>
      </w:r>
    </w:p>
    <w:p w14:paraId="09FD225E" w14:textId="5134337A" w:rsidR="00CD1487" w:rsidRDefault="00CD1487" w:rsidP="00CD1487">
      <w:pPr>
        <w:pStyle w:val="Balk3"/>
        <w:rPr>
          <w:rFonts w:eastAsia="Times New Roman"/>
          <w:lang w:val="tr-TR"/>
        </w:rPr>
      </w:pPr>
      <w:bookmarkStart w:id="32" w:name="_Toc100753823"/>
      <w:r>
        <w:rPr>
          <w:rFonts w:eastAsia="Times New Roman"/>
          <w:lang w:val="tr-TR"/>
        </w:rPr>
        <w:t xml:space="preserve">1.2.1. </w:t>
      </w:r>
      <w:r w:rsidRPr="003C661D">
        <w:rPr>
          <w:rFonts w:eastAsia="Times New Roman"/>
          <w:lang w:val="tr-TR"/>
        </w:rPr>
        <w:t>Üçüncü Derece Başlık</w:t>
      </w:r>
      <w:bookmarkStart w:id="33" w:name="_Toc100407713"/>
      <w:bookmarkEnd w:id="32"/>
      <w:r>
        <w:rPr>
          <w:rFonts w:eastAsia="Times New Roman"/>
          <w:lang w:val="tr-TR"/>
        </w:rPr>
        <w:t xml:space="preserve"> </w:t>
      </w:r>
      <w:bookmarkEnd w:id="33"/>
    </w:p>
    <w:p w14:paraId="2B3A928D" w14:textId="77777777" w:rsidR="00CD1487" w:rsidRDefault="00CD1487" w:rsidP="00CD1487">
      <w:pPr>
        <w:pStyle w:val="GvdeMetni"/>
      </w:pPr>
      <w:proofErr w:type="spellStart"/>
      <w:r>
        <w:t>Üçüncü</w:t>
      </w:r>
      <w:proofErr w:type="spellEnd"/>
      <w:r>
        <w:t xml:space="preserve"> </w:t>
      </w:r>
      <w:proofErr w:type="spellStart"/>
      <w:r>
        <w:t>düzey</w:t>
      </w:r>
      <w:proofErr w:type="spellEnd"/>
      <w:r>
        <w:t xml:space="preserve"> </w:t>
      </w:r>
      <w:proofErr w:type="spellStart"/>
      <w:r>
        <w:t>başlıklar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satır</w:t>
      </w:r>
      <w:proofErr w:type="spellEnd"/>
      <w:r>
        <w:t xml:space="preserve"> </w:t>
      </w:r>
      <w:proofErr w:type="spellStart"/>
      <w:r>
        <w:t>başına</w:t>
      </w:r>
      <w:proofErr w:type="spellEnd"/>
      <w:r>
        <w:t xml:space="preserve"> </w:t>
      </w:r>
      <w:proofErr w:type="spellStart"/>
      <w:r>
        <w:t>geldikten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stiller </w:t>
      </w:r>
      <w:proofErr w:type="spellStart"/>
      <w:r>
        <w:t>bölümünden</w:t>
      </w:r>
      <w:proofErr w:type="spellEnd"/>
      <w:r>
        <w:t xml:space="preserve"> </w:t>
      </w:r>
      <w:proofErr w:type="spellStart"/>
      <w:r>
        <w:t>Başlık</w:t>
      </w:r>
      <w:proofErr w:type="spellEnd"/>
      <w:r>
        <w:t xml:space="preserve"> 3’ü </w:t>
      </w:r>
      <w:proofErr w:type="spellStart"/>
      <w:r>
        <w:t>seçin</w:t>
      </w:r>
      <w:proofErr w:type="spellEnd"/>
      <w:r>
        <w:t xml:space="preserve">.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başlık</w:t>
      </w:r>
      <w:proofErr w:type="spellEnd"/>
      <w:r>
        <w:t xml:space="preserve"> </w:t>
      </w:r>
      <w:proofErr w:type="spellStart"/>
      <w:r>
        <w:t>numaranızı</w:t>
      </w:r>
      <w:proofErr w:type="spellEnd"/>
      <w:r>
        <w:t xml:space="preserve"> </w:t>
      </w:r>
      <w:proofErr w:type="spellStart"/>
      <w:r>
        <w:t>aralarına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</w:t>
      </w:r>
      <w:proofErr w:type="spellStart"/>
      <w:r>
        <w:t>koyarak</w:t>
      </w:r>
      <w:proofErr w:type="spellEnd"/>
      <w:r>
        <w:t xml:space="preserve"> </w:t>
      </w:r>
      <w:proofErr w:type="spellStart"/>
      <w:r>
        <w:t>yazın</w:t>
      </w:r>
      <w:proofErr w:type="spellEnd"/>
      <w:r>
        <w:t xml:space="preserve">. Son </w:t>
      </w:r>
      <w:proofErr w:type="spellStart"/>
      <w:r>
        <w:t>noktadan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boşluk</w:t>
      </w:r>
      <w:proofErr w:type="spellEnd"/>
      <w:r>
        <w:t xml:space="preserve"> </w:t>
      </w:r>
      <w:proofErr w:type="spellStart"/>
      <w:r>
        <w:t>bırakarak</w:t>
      </w:r>
      <w:proofErr w:type="spellEnd"/>
      <w:r>
        <w:t xml:space="preserve"> </w:t>
      </w:r>
      <w:proofErr w:type="spellStart"/>
      <w:r>
        <w:t>kelimelerin</w:t>
      </w:r>
      <w:proofErr w:type="spellEnd"/>
      <w:r>
        <w:t xml:space="preserve"> </w:t>
      </w:r>
      <w:proofErr w:type="spellStart"/>
      <w:r>
        <w:t>baş</w:t>
      </w:r>
      <w:proofErr w:type="spellEnd"/>
      <w:r>
        <w:t xml:space="preserve"> </w:t>
      </w:r>
      <w:proofErr w:type="spellStart"/>
      <w:r>
        <w:t>harfi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olacak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başlığınızı</w:t>
      </w:r>
      <w:proofErr w:type="spellEnd"/>
      <w:r>
        <w:t xml:space="preserve"> </w:t>
      </w:r>
      <w:proofErr w:type="spellStart"/>
      <w:r>
        <w:t>yazın</w:t>
      </w:r>
      <w:proofErr w:type="spellEnd"/>
      <w:r>
        <w:t xml:space="preserve">. </w:t>
      </w:r>
    </w:p>
    <w:p w14:paraId="0511D6B7" w14:textId="36268E18" w:rsidR="000B73A8" w:rsidRDefault="000B73A8" w:rsidP="002A26CD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7104BE7" w14:textId="77777777" w:rsidR="00EC165B" w:rsidRDefault="00EC165B">
      <w:pPr>
        <w:rPr>
          <w:rFonts w:ascii="Times New Roman" w:eastAsia="Times New Roman" w:hAnsi="Times New Roman" w:cs="Times New Roman"/>
          <w:color w:val="000000"/>
          <w:spacing w:val="4"/>
          <w:lang w:val="tr-TR"/>
        </w:rPr>
        <w:sectPr w:rsidR="00EC165B" w:rsidSect="00637957">
          <w:pgSz w:w="11910" w:h="16840"/>
          <w:pgMar w:top="1701" w:right="1418" w:bottom="1418" w:left="1985" w:header="0" w:footer="283" w:gutter="0"/>
          <w:pgNumType w:start="1"/>
          <w:cols w:space="708"/>
          <w:docGrid w:linePitch="326"/>
        </w:sectPr>
      </w:pPr>
    </w:p>
    <w:p w14:paraId="78D63077" w14:textId="6EBA4625" w:rsidR="00BF48E0" w:rsidRPr="000B73A8" w:rsidRDefault="00AB35F7" w:rsidP="00AB35F7">
      <w:pPr>
        <w:pStyle w:val="Balk1"/>
        <w:rPr>
          <w:rFonts w:eastAsia="Times New Roman"/>
          <w:lang w:val="tr-TR"/>
        </w:rPr>
      </w:pPr>
      <w:bookmarkStart w:id="34" w:name="_Toc67034292"/>
      <w:bookmarkStart w:id="35" w:name="_Toc100753824"/>
      <w:r>
        <w:rPr>
          <w:rFonts w:eastAsia="Times New Roman"/>
          <w:lang w:val="tr-TR"/>
        </w:rPr>
        <w:lastRenderedPageBreak/>
        <w:t xml:space="preserve">2. </w:t>
      </w:r>
      <w:r w:rsidR="000B73A8" w:rsidRPr="000B73A8">
        <w:rPr>
          <w:rFonts w:eastAsia="Times New Roman"/>
          <w:lang w:val="tr-TR"/>
        </w:rPr>
        <w:t>GENEL BİLGİLER</w:t>
      </w:r>
      <w:bookmarkEnd w:id="34"/>
      <w:bookmarkEnd w:id="35"/>
    </w:p>
    <w:p w14:paraId="4C0E3759" w14:textId="13F98FE5" w:rsidR="000B73A8" w:rsidRPr="000E10BB" w:rsidRDefault="000E10BB" w:rsidP="000E10BB">
      <w:pPr>
        <w:pStyle w:val="GvdeMetni"/>
      </w:pPr>
      <w:proofErr w:type="spellStart"/>
      <w:r w:rsidRPr="000E10BB">
        <w:t>Genel</w:t>
      </w:r>
      <w:proofErr w:type="spellEnd"/>
      <w:r w:rsidRPr="000E10BB">
        <w:t xml:space="preserve"> </w:t>
      </w:r>
      <w:proofErr w:type="spellStart"/>
      <w:r w:rsidRPr="000E10BB">
        <w:t>Bilgiler</w:t>
      </w:r>
      <w:proofErr w:type="spellEnd"/>
      <w:r w:rsidRPr="000E10BB">
        <w:t xml:space="preserve"> </w:t>
      </w:r>
      <w:proofErr w:type="spellStart"/>
      <w:r w:rsidRPr="000E10BB">
        <w:t>bölümü</w:t>
      </w:r>
      <w:r>
        <w:t>nün</w:t>
      </w:r>
      <w:proofErr w:type="spellEnd"/>
      <w:r w:rsidRPr="000E10BB">
        <w:t xml:space="preserve"> </w:t>
      </w:r>
      <w:proofErr w:type="spellStart"/>
      <w:r w:rsidRPr="000E10BB">
        <w:t>sayfa</w:t>
      </w:r>
      <w:proofErr w:type="spellEnd"/>
      <w:r w:rsidRPr="000E10BB">
        <w:t xml:space="preserve"> </w:t>
      </w:r>
      <w:proofErr w:type="spellStart"/>
      <w:r w:rsidRPr="000E10BB">
        <w:t>sayısı</w:t>
      </w:r>
      <w:proofErr w:type="spellEnd"/>
      <w:r w:rsidRPr="000E10BB">
        <w:t xml:space="preserve"> </w:t>
      </w:r>
      <w:proofErr w:type="spellStart"/>
      <w:r w:rsidRPr="000E10BB">
        <w:t>kapak</w:t>
      </w:r>
      <w:proofErr w:type="spellEnd"/>
      <w:r w:rsidRPr="000E10BB">
        <w:t xml:space="preserve"> </w:t>
      </w:r>
      <w:proofErr w:type="spellStart"/>
      <w:r w:rsidRPr="000E10BB">
        <w:t>sayfaları</w:t>
      </w:r>
      <w:proofErr w:type="spellEnd"/>
      <w:r w:rsidRPr="000E10BB">
        <w:t xml:space="preserve">, </w:t>
      </w:r>
      <w:proofErr w:type="spellStart"/>
      <w:r w:rsidRPr="000E10BB">
        <w:t>içindekiler</w:t>
      </w:r>
      <w:proofErr w:type="spellEnd"/>
      <w:r w:rsidRPr="000E10BB">
        <w:t xml:space="preserve">, </w:t>
      </w:r>
      <w:proofErr w:type="spellStart"/>
      <w:r w:rsidRPr="000E10BB">
        <w:t>ekler</w:t>
      </w:r>
      <w:proofErr w:type="spellEnd"/>
      <w:r w:rsidRPr="000E10BB">
        <w:t xml:space="preserve"> </w:t>
      </w:r>
      <w:proofErr w:type="spellStart"/>
      <w:r w:rsidRPr="000E10BB">
        <w:t>ve</w:t>
      </w:r>
      <w:proofErr w:type="spellEnd"/>
      <w:r w:rsidRPr="000E10BB">
        <w:t xml:space="preserve"> </w:t>
      </w:r>
      <w:proofErr w:type="spellStart"/>
      <w:r w:rsidRPr="000E10BB">
        <w:t>kaynaklar</w:t>
      </w:r>
      <w:proofErr w:type="spellEnd"/>
      <w:r w:rsidRPr="000E10BB">
        <w:t xml:space="preserve"> </w:t>
      </w:r>
      <w:proofErr w:type="spellStart"/>
      <w:r w:rsidRPr="000E10BB">
        <w:t>hariç</w:t>
      </w:r>
      <w:proofErr w:type="spellEnd"/>
      <w:r w:rsidRPr="000E10BB">
        <w:t xml:space="preserve"> </w:t>
      </w:r>
      <w:proofErr w:type="spellStart"/>
      <w:r w:rsidRPr="000E10BB">
        <w:t>tezin</w:t>
      </w:r>
      <w:proofErr w:type="spellEnd"/>
      <w:r w:rsidRPr="000E10BB">
        <w:t xml:space="preserve"> </w:t>
      </w:r>
      <w:proofErr w:type="spellStart"/>
      <w:r w:rsidRPr="000E10BB">
        <w:t>diğer</w:t>
      </w:r>
      <w:proofErr w:type="spellEnd"/>
      <w:r w:rsidRPr="000E10BB">
        <w:t xml:space="preserve"> </w:t>
      </w:r>
      <w:proofErr w:type="spellStart"/>
      <w:r w:rsidRPr="000E10BB">
        <w:t>bölümlerinin</w:t>
      </w:r>
      <w:proofErr w:type="spellEnd"/>
      <w:r w:rsidRPr="000E10BB">
        <w:t xml:space="preserve"> 1/3’ünü </w:t>
      </w:r>
      <w:proofErr w:type="spellStart"/>
      <w:r w:rsidRPr="000E10BB">
        <w:t>aşmayacak</w:t>
      </w:r>
      <w:proofErr w:type="spellEnd"/>
      <w:r w:rsidRPr="000E10BB">
        <w:t xml:space="preserve"> </w:t>
      </w:r>
      <w:proofErr w:type="spellStart"/>
      <w:r w:rsidRPr="000E10BB">
        <w:t>şekilde</w:t>
      </w:r>
      <w:proofErr w:type="spellEnd"/>
      <w:r w:rsidRPr="000E10BB">
        <w:t xml:space="preserve"> </w:t>
      </w:r>
      <w:proofErr w:type="spellStart"/>
      <w:r>
        <w:t>olmalıdır</w:t>
      </w:r>
      <w:proofErr w:type="spellEnd"/>
      <w:r>
        <w:t>.</w:t>
      </w:r>
    </w:p>
    <w:p w14:paraId="540E7081" w14:textId="0D850196" w:rsidR="00846385" w:rsidRDefault="00846385" w:rsidP="00846385">
      <w:pPr>
        <w:pStyle w:val="Balk2"/>
        <w:rPr>
          <w:rFonts w:eastAsia="Times New Roman"/>
          <w:lang w:val="tr-TR"/>
        </w:rPr>
      </w:pPr>
      <w:bookmarkStart w:id="36" w:name="_Toc100753825"/>
      <w:r>
        <w:rPr>
          <w:rFonts w:eastAsia="Times New Roman"/>
          <w:lang w:val="tr-TR"/>
        </w:rPr>
        <w:t>2.1. İKİNCİ DERECE BAŞLIK</w:t>
      </w:r>
      <w:bookmarkEnd w:id="36"/>
      <w:r w:rsidR="00CD1487">
        <w:rPr>
          <w:rFonts w:eastAsia="Times New Roman"/>
          <w:lang w:val="tr-TR"/>
        </w:rPr>
        <w:t xml:space="preserve"> </w:t>
      </w:r>
    </w:p>
    <w:p w14:paraId="4979E1D6" w14:textId="51298570" w:rsidR="003C661D" w:rsidRDefault="003C661D" w:rsidP="003C661D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89D89AE" w14:textId="398A9414" w:rsidR="003C661D" w:rsidRDefault="003C661D" w:rsidP="003C661D">
      <w:pPr>
        <w:pStyle w:val="Balk3"/>
        <w:rPr>
          <w:rFonts w:eastAsia="Times New Roman"/>
          <w:lang w:val="tr-TR"/>
        </w:rPr>
      </w:pPr>
      <w:bookmarkStart w:id="37" w:name="_Toc100753826"/>
      <w:r>
        <w:rPr>
          <w:rFonts w:eastAsia="Times New Roman"/>
          <w:lang w:val="tr-TR"/>
        </w:rPr>
        <w:t xml:space="preserve">2.1.1. </w:t>
      </w:r>
      <w:r w:rsidRPr="003C661D">
        <w:rPr>
          <w:rFonts w:eastAsia="Times New Roman"/>
          <w:lang w:val="tr-TR"/>
        </w:rPr>
        <w:t>Üçüncü Derece Başlık</w:t>
      </w:r>
      <w:bookmarkEnd w:id="37"/>
      <w:r w:rsidRPr="003C661D">
        <w:rPr>
          <w:rFonts w:eastAsia="Times New Roman"/>
          <w:lang w:val="tr-TR"/>
        </w:rPr>
        <w:t xml:space="preserve"> </w:t>
      </w:r>
    </w:p>
    <w:p w14:paraId="5AFF39C6" w14:textId="161154A7" w:rsidR="003C661D" w:rsidRDefault="00CD1487" w:rsidP="003C661D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>
        <w:rPr>
          <w:rFonts w:eastAsia="Times New Roman" w:cs="Times New Roman"/>
          <w:color w:val="000000"/>
          <w:spacing w:val="4"/>
          <w:lang w:val="tr-TR"/>
        </w:rPr>
        <w:t>Art arda gelen 1., 2. ve 3. derece başlıklar arasında 1 satır boşluk bırakın.</w:t>
      </w:r>
    </w:p>
    <w:p w14:paraId="039BD1C7" w14:textId="282DEFBF" w:rsidR="00CD1487" w:rsidRDefault="003C661D" w:rsidP="006C5962">
      <w:pPr>
        <w:pStyle w:val="GvdeMetni"/>
        <w:suppressAutoHyphens/>
        <w:autoSpaceDE w:val="0"/>
        <w:autoSpaceDN w:val="0"/>
        <w:spacing w:before="240"/>
        <w:ind w:firstLine="1004"/>
        <w:rPr>
          <w:rFonts w:eastAsia="Times New Roman" w:cs="Times New Roman"/>
          <w:color w:val="000000"/>
          <w:spacing w:val="4"/>
        </w:rPr>
      </w:pPr>
      <w:bookmarkStart w:id="38" w:name="_Toc100753827"/>
      <w:r w:rsidRPr="003C661D">
        <w:rPr>
          <w:rStyle w:val="Balk4Char"/>
        </w:rPr>
        <w:t xml:space="preserve">2.1.1.1. </w:t>
      </w:r>
      <w:r w:rsidRPr="003C661D">
        <w:rPr>
          <w:rStyle w:val="Balk4Char"/>
          <w:lang w:val="tr-TR"/>
        </w:rPr>
        <w:t>Dördüncü derece başlık</w:t>
      </w:r>
      <w:r w:rsidRPr="003C661D">
        <w:rPr>
          <w:rStyle w:val="Balk4Char"/>
        </w:rPr>
        <w:t>:</w:t>
      </w:r>
      <w:bookmarkEnd w:id="38"/>
      <w:r w:rsidRPr="003C661D">
        <w:rPr>
          <w:rFonts w:eastAsia="Times New Roman" w:cs="Times New Roman"/>
          <w:color w:val="000000"/>
          <w:spacing w:val="4"/>
          <w:lang w:val="tr-TR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Dördüncü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derece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başlıklar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için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başlık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numaranızı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ve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başlığınızı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satır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başından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itibaren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yazın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.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Ardından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‘:’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koyarak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metninizi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başlığın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devamında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verin</w:t>
      </w:r>
      <w:proofErr w:type="spellEnd"/>
      <w:r w:rsidR="003F03EE">
        <w:rPr>
          <w:rFonts w:eastAsia="Times New Roman" w:cs="Times New Roman"/>
          <w:color w:val="000000"/>
          <w:spacing w:val="4"/>
        </w:rPr>
        <w:t xml:space="preserve"> (Bu </w:t>
      </w:r>
      <w:proofErr w:type="spellStart"/>
      <w:r w:rsidR="003F03EE">
        <w:rPr>
          <w:rFonts w:eastAsia="Times New Roman" w:cs="Times New Roman"/>
          <w:color w:val="000000"/>
          <w:spacing w:val="4"/>
        </w:rPr>
        <w:t>iki</w:t>
      </w:r>
      <w:proofErr w:type="spellEnd"/>
      <w:r w:rsidR="003F03EE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3F03EE">
        <w:rPr>
          <w:rFonts w:eastAsia="Times New Roman" w:cs="Times New Roman"/>
          <w:color w:val="000000"/>
          <w:spacing w:val="4"/>
        </w:rPr>
        <w:t>noktayı</w:t>
      </w:r>
      <w:proofErr w:type="spellEnd"/>
      <w:r w:rsidR="003F03EE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3F03EE">
        <w:rPr>
          <w:rFonts w:eastAsia="Times New Roman" w:cs="Times New Roman"/>
          <w:color w:val="000000"/>
          <w:spacing w:val="4"/>
        </w:rPr>
        <w:t>sonrasında</w:t>
      </w:r>
      <w:proofErr w:type="spellEnd"/>
      <w:r w:rsidR="003F03EE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3F03EE">
        <w:rPr>
          <w:rFonts w:eastAsia="Times New Roman" w:cs="Times New Roman"/>
          <w:color w:val="000000"/>
          <w:spacing w:val="4"/>
        </w:rPr>
        <w:t>içindekiler</w:t>
      </w:r>
      <w:proofErr w:type="spellEnd"/>
      <w:r w:rsidR="003F03EE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3F03EE">
        <w:rPr>
          <w:rFonts w:eastAsia="Times New Roman" w:cs="Times New Roman"/>
          <w:color w:val="000000"/>
          <w:spacing w:val="4"/>
        </w:rPr>
        <w:t>bölümünden</w:t>
      </w:r>
      <w:proofErr w:type="spellEnd"/>
      <w:r w:rsidR="003F03EE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3F03EE">
        <w:rPr>
          <w:rFonts w:eastAsia="Times New Roman" w:cs="Times New Roman"/>
          <w:color w:val="000000"/>
          <w:spacing w:val="4"/>
        </w:rPr>
        <w:t>siliniz</w:t>
      </w:r>
      <w:proofErr w:type="spellEnd"/>
      <w:r w:rsidR="003F03EE">
        <w:rPr>
          <w:rFonts w:eastAsia="Times New Roman" w:cs="Times New Roman"/>
          <w:color w:val="000000"/>
          <w:spacing w:val="4"/>
        </w:rPr>
        <w:t>).</w:t>
      </w:r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Paragraf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bittiğinde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başlık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numaranızı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ve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başlığınızı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seçerek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stiller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bölümündeki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başlık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4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seçeneğini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tıklayın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.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Başlığın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devamında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metin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olduğu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için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başlığınız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otomatik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olarak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paragraf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girintisini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ayarlamayabilir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. Bu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durumda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paragraf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girinsitisni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1,77 cm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olacak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şekilde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kendiniz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düzenleyin</w:t>
      </w:r>
      <w:proofErr w:type="spellEnd"/>
      <w:r w:rsidR="006F4AE7">
        <w:rPr>
          <w:rFonts w:eastAsia="Times New Roman" w:cs="Times New Roman"/>
          <w:color w:val="000000"/>
          <w:spacing w:val="4"/>
        </w:rPr>
        <w:t xml:space="preserve"> (</w:t>
      </w:r>
      <w:proofErr w:type="spellStart"/>
      <w:r w:rsidR="006F4AE7">
        <w:rPr>
          <w:rFonts w:eastAsia="Times New Roman" w:cs="Times New Roman"/>
          <w:color w:val="000000"/>
          <w:spacing w:val="4"/>
        </w:rPr>
        <w:t>Şekil</w:t>
      </w:r>
      <w:proofErr w:type="spellEnd"/>
      <w:r w:rsidR="006F4AE7">
        <w:rPr>
          <w:rFonts w:eastAsia="Times New Roman" w:cs="Times New Roman"/>
          <w:color w:val="000000"/>
          <w:spacing w:val="4"/>
        </w:rPr>
        <w:t xml:space="preserve"> 2.2)</w:t>
      </w:r>
      <w:r w:rsidR="00CD1487">
        <w:rPr>
          <w:rFonts w:eastAsia="Times New Roman" w:cs="Times New Roman"/>
          <w:color w:val="000000"/>
          <w:spacing w:val="4"/>
        </w:rPr>
        <w:t xml:space="preserve">.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Başlığın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konumu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bu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örnekteki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gibi</w:t>
      </w:r>
      <w:proofErr w:type="spellEnd"/>
      <w:r w:rsidR="00CD14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CD1487">
        <w:rPr>
          <w:rFonts w:eastAsia="Times New Roman" w:cs="Times New Roman"/>
          <w:color w:val="000000"/>
          <w:spacing w:val="4"/>
        </w:rPr>
        <w:t>olmalı</w:t>
      </w:r>
      <w:proofErr w:type="spellEnd"/>
      <w:r w:rsidR="00CD1487">
        <w:rPr>
          <w:rFonts w:eastAsia="Times New Roman" w:cs="Times New Roman"/>
          <w:color w:val="000000"/>
          <w:spacing w:val="4"/>
        </w:rPr>
        <w:t>.</w:t>
      </w:r>
    </w:p>
    <w:p w14:paraId="7097ABA0" w14:textId="168C05C9" w:rsidR="00CD1487" w:rsidRPr="00826987" w:rsidRDefault="00CD1487" w:rsidP="006C5962">
      <w:pPr>
        <w:pStyle w:val="GvdeMetni"/>
        <w:suppressAutoHyphens/>
        <w:autoSpaceDE w:val="0"/>
        <w:autoSpaceDN w:val="0"/>
        <w:spacing w:before="240"/>
        <w:ind w:firstLine="1004"/>
        <w:rPr>
          <w:rFonts w:eastAsia="Times New Roman" w:cs="Times New Roman"/>
          <w:color w:val="000000"/>
          <w:spacing w:val="4"/>
        </w:rPr>
      </w:pPr>
      <w:bookmarkStart w:id="39" w:name="_Toc100753828"/>
      <w:r w:rsidRPr="003C661D">
        <w:rPr>
          <w:rStyle w:val="Balk4Char"/>
        </w:rPr>
        <w:t>2.1.1.</w:t>
      </w:r>
      <w:r>
        <w:rPr>
          <w:rStyle w:val="Balk4Char"/>
        </w:rPr>
        <w:t>2</w:t>
      </w:r>
      <w:r w:rsidRPr="003C661D">
        <w:rPr>
          <w:rStyle w:val="Balk4Char"/>
        </w:rPr>
        <w:t xml:space="preserve">. </w:t>
      </w:r>
      <w:r w:rsidRPr="003C661D">
        <w:rPr>
          <w:rStyle w:val="Balk4Char"/>
          <w:lang w:val="tr-TR"/>
        </w:rPr>
        <w:t>Dördüncü derece başlık</w:t>
      </w:r>
      <w:r w:rsidRPr="003C661D">
        <w:rPr>
          <w:rStyle w:val="Balk4Char"/>
        </w:rPr>
        <w:t>:</w:t>
      </w:r>
      <w:bookmarkEnd w:id="39"/>
      <w:r>
        <w:rPr>
          <w:rStyle w:val="Balk4Char"/>
        </w:rPr>
        <w:t xml:space="preserve"> </w:t>
      </w:r>
      <w:r w:rsidR="00826987">
        <w:rPr>
          <w:rFonts w:eastAsia="Times New Roman" w:cs="Times New Roman"/>
          <w:color w:val="000000"/>
          <w:spacing w:val="4"/>
        </w:rPr>
        <w:t xml:space="preserve">4.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Derece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başlığın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hemen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altında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5.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derece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başlık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yoksa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metninizi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başlığın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yanından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devam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ettiriniz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.   </w:t>
      </w:r>
    </w:p>
    <w:p w14:paraId="6819016E" w14:textId="50AF4B70" w:rsidR="00826987" w:rsidRDefault="00F35248" w:rsidP="00826987">
      <w:pPr>
        <w:pStyle w:val="GvdeMetni"/>
        <w:suppressAutoHyphens/>
        <w:autoSpaceDE w:val="0"/>
        <w:autoSpaceDN w:val="0"/>
        <w:ind w:firstLine="1004"/>
        <w:rPr>
          <w:rFonts w:eastAsia="Times New Roman" w:cs="Times New Roman"/>
          <w:color w:val="000000"/>
          <w:spacing w:val="4"/>
        </w:rPr>
      </w:pPr>
      <w:r w:rsidRPr="00F35248">
        <w:rPr>
          <w:rStyle w:val="Balk5Char"/>
        </w:rPr>
        <w:t>2.1.1.</w:t>
      </w:r>
      <w:r w:rsidR="00826987">
        <w:rPr>
          <w:rStyle w:val="Balk5Char"/>
        </w:rPr>
        <w:t>2</w:t>
      </w:r>
      <w:r w:rsidRPr="00F35248">
        <w:rPr>
          <w:rStyle w:val="Balk5Char"/>
        </w:rPr>
        <w:t xml:space="preserve">.a. </w:t>
      </w:r>
      <w:r w:rsidR="003C661D" w:rsidRPr="00F35248">
        <w:rPr>
          <w:rStyle w:val="Balk5Char"/>
          <w:lang w:val="tr-TR"/>
        </w:rPr>
        <w:t>Beşinci derece başlık:</w:t>
      </w:r>
      <w:r w:rsidR="003C661D" w:rsidRPr="003C661D">
        <w:rPr>
          <w:rFonts w:eastAsia="Times New Roman" w:cs="Times New Roman"/>
          <w:color w:val="000000"/>
          <w:spacing w:val="4"/>
          <w:lang w:val="tr-TR"/>
        </w:rPr>
        <w:t xml:space="preserve"> </w:t>
      </w:r>
      <w:proofErr w:type="spellStart"/>
      <w:r w:rsidR="00826987">
        <w:t>Beşinci</w:t>
      </w:r>
      <w:proofErr w:type="spellEnd"/>
      <w:r w:rsidR="00826987">
        <w:t xml:space="preserve"> </w:t>
      </w:r>
      <w:proofErr w:type="spellStart"/>
      <w:r w:rsidR="00826987">
        <w:t>derece</w:t>
      </w:r>
      <w:proofErr w:type="spellEnd"/>
      <w:r w:rsidR="00826987">
        <w:t xml:space="preserve"> </w:t>
      </w:r>
      <w:proofErr w:type="spellStart"/>
      <w:r w:rsidR="00826987">
        <w:t>başlık</w:t>
      </w:r>
      <w:proofErr w:type="spellEnd"/>
      <w:r w:rsidR="00826987">
        <w:t xml:space="preserve"> </w:t>
      </w:r>
      <w:proofErr w:type="spellStart"/>
      <w:r w:rsidR="00826987">
        <w:t>oluşturmak</w:t>
      </w:r>
      <w:proofErr w:type="spellEnd"/>
      <w:r w:rsidR="00826987">
        <w:t xml:space="preserve"> </w:t>
      </w:r>
      <w:proofErr w:type="spellStart"/>
      <w:r w:rsidR="00826987">
        <w:t>için</w:t>
      </w:r>
      <w:proofErr w:type="spellEnd"/>
      <w:r w:rsidR="00826987">
        <w:t xml:space="preserve"> </w:t>
      </w:r>
      <w:proofErr w:type="spellStart"/>
      <w:r w:rsidR="00826987">
        <w:t>başlık</w:t>
      </w:r>
      <w:proofErr w:type="spellEnd"/>
      <w:r w:rsidR="00826987">
        <w:t xml:space="preserve"> </w:t>
      </w:r>
      <w:proofErr w:type="spellStart"/>
      <w:r w:rsidR="00826987">
        <w:t>numaranızı</w:t>
      </w:r>
      <w:proofErr w:type="spellEnd"/>
      <w:r w:rsidR="00826987">
        <w:t xml:space="preserve"> </w:t>
      </w:r>
      <w:proofErr w:type="spellStart"/>
      <w:r w:rsidR="00826987">
        <w:t>ve</w:t>
      </w:r>
      <w:proofErr w:type="spellEnd"/>
      <w:r w:rsidR="00826987">
        <w:t xml:space="preserve"> </w:t>
      </w:r>
      <w:proofErr w:type="spellStart"/>
      <w:r w:rsidR="00826987">
        <w:t>başlığınızı</w:t>
      </w:r>
      <w:proofErr w:type="spellEnd"/>
      <w:r w:rsidR="00826987">
        <w:t xml:space="preserve"> </w:t>
      </w:r>
      <w:proofErr w:type="spellStart"/>
      <w:r w:rsidR="00826987">
        <w:t>koyu</w:t>
      </w:r>
      <w:proofErr w:type="spellEnd"/>
      <w:r w:rsidR="00826987">
        <w:t xml:space="preserve"> </w:t>
      </w:r>
      <w:proofErr w:type="spellStart"/>
      <w:r w:rsidR="00826987">
        <w:t>olmayan</w:t>
      </w:r>
      <w:proofErr w:type="spellEnd"/>
      <w:r w:rsidR="00826987">
        <w:t xml:space="preserve"> </w:t>
      </w:r>
      <w:proofErr w:type="spellStart"/>
      <w:r w:rsidR="00826987">
        <w:t>punto</w:t>
      </w:r>
      <w:proofErr w:type="spellEnd"/>
      <w:r w:rsidR="00826987">
        <w:t xml:space="preserve"> </w:t>
      </w:r>
      <w:proofErr w:type="spellStart"/>
      <w:r w:rsidR="00826987">
        <w:t>kullanarak</w:t>
      </w:r>
      <w:proofErr w:type="spellEnd"/>
      <w:r w:rsidR="00826987">
        <w:t xml:space="preserve"> </w:t>
      </w:r>
      <w:proofErr w:type="spellStart"/>
      <w:r w:rsidR="00826987">
        <w:t>satır</w:t>
      </w:r>
      <w:proofErr w:type="spellEnd"/>
      <w:r w:rsidR="00826987">
        <w:t xml:space="preserve"> </w:t>
      </w:r>
      <w:proofErr w:type="spellStart"/>
      <w:r w:rsidR="00826987">
        <w:t>başından</w:t>
      </w:r>
      <w:proofErr w:type="spellEnd"/>
      <w:r w:rsidR="00826987">
        <w:t xml:space="preserve"> </w:t>
      </w:r>
      <w:proofErr w:type="spellStart"/>
      <w:r w:rsidR="00826987">
        <w:t>itibaren</w:t>
      </w:r>
      <w:proofErr w:type="spellEnd"/>
      <w:r w:rsidR="00826987">
        <w:t xml:space="preserve"> </w:t>
      </w:r>
      <w:proofErr w:type="spellStart"/>
      <w:r w:rsidR="00826987">
        <w:t>yazın</w:t>
      </w:r>
      <w:proofErr w:type="spellEnd"/>
      <w:r w:rsidR="00826987">
        <w:t xml:space="preserve">. </w:t>
      </w:r>
      <w:proofErr w:type="spellStart"/>
      <w:r w:rsidR="00826987">
        <w:t>Ardından</w:t>
      </w:r>
      <w:proofErr w:type="spellEnd"/>
      <w:r w:rsidR="00826987">
        <w:t xml:space="preserve"> ‘:’ </w:t>
      </w:r>
      <w:proofErr w:type="spellStart"/>
      <w:r w:rsidR="00826987">
        <w:t>koyarak</w:t>
      </w:r>
      <w:proofErr w:type="spellEnd"/>
      <w:r w:rsidR="00826987">
        <w:t xml:space="preserve"> </w:t>
      </w:r>
      <w:proofErr w:type="spellStart"/>
      <w:r w:rsidR="00826987">
        <w:t>metninizi</w:t>
      </w:r>
      <w:proofErr w:type="spellEnd"/>
      <w:r w:rsidR="00826987">
        <w:t xml:space="preserve"> </w:t>
      </w:r>
      <w:proofErr w:type="spellStart"/>
      <w:r w:rsidR="00826987">
        <w:t>başlığın</w:t>
      </w:r>
      <w:proofErr w:type="spellEnd"/>
      <w:r w:rsidR="00826987">
        <w:t xml:space="preserve"> </w:t>
      </w:r>
      <w:proofErr w:type="spellStart"/>
      <w:r w:rsidR="00826987">
        <w:t>devamından</w:t>
      </w:r>
      <w:proofErr w:type="spellEnd"/>
      <w:r w:rsidR="00826987">
        <w:t xml:space="preserve"> </w:t>
      </w:r>
      <w:proofErr w:type="spellStart"/>
      <w:r w:rsidR="00826987">
        <w:t>verin</w:t>
      </w:r>
      <w:proofErr w:type="spellEnd"/>
      <w:r w:rsidR="00826987">
        <w:t xml:space="preserve">.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Paragraf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bittiğinde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başlık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numaranızı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ve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başlığınızı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seçerek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stiller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bölümündeki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Başlık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5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seçeneğini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tıklayın</w:t>
      </w:r>
      <w:proofErr w:type="spellEnd"/>
      <w:r w:rsidR="00826987">
        <w:rPr>
          <w:rFonts w:eastAsia="Times New Roman" w:cs="Times New Roman"/>
          <w:color w:val="000000"/>
          <w:spacing w:val="4"/>
        </w:rPr>
        <w:t>.</w:t>
      </w:r>
      <w:r w:rsidR="00826987" w:rsidRPr="005C2995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Başlığın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devamında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metin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olduğu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için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başlığınız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otomatik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olarak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paragraf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girintisini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ayarlamayabilir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. Bu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durumda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paragraf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girintisini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1,77 cm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olacak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şekilde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kendiniz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düzenleyin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.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Başlığın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konumu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bu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örnekteki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gibi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olmalı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.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Beşinci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düzey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başlıklara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içindekiler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bölümünde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yer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vermeniz</w:t>
      </w:r>
      <w:proofErr w:type="spellEnd"/>
      <w:r w:rsidR="00826987">
        <w:rPr>
          <w:rFonts w:eastAsia="Times New Roman" w:cs="Times New Roman"/>
          <w:color w:val="000000"/>
          <w:spacing w:val="4"/>
        </w:rPr>
        <w:t xml:space="preserve"> </w:t>
      </w:r>
      <w:proofErr w:type="spellStart"/>
      <w:r w:rsidR="00826987">
        <w:rPr>
          <w:rFonts w:eastAsia="Times New Roman" w:cs="Times New Roman"/>
          <w:color w:val="000000"/>
          <w:spacing w:val="4"/>
        </w:rPr>
        <w:t>gerekmez</w:t>
      </w:r>
      <w:proofErr w:type="spellEnd"/>
      <w:r w:rsidR="00826987">
        <w:rPr>
          <w:rFonts w:eastAsia="Times New Roman" w:cs="Times New Roman"/>
          <w:color w:val="000000"/>
          <w:spacing w:val="4"/>
        </w:rPr>
        <w:t>.</w:t>
      </w:r>
    </w:p>
    <w:p w14:paraId="6FEDF60E" w14:textId="6C0A3585" w:rsidR="00826987" w:rsidRDefault="00826987" w:rsidP="00826987">
      <w:pPr>
        <w:pStyle w:val="GvdeMetni"/>
        <w:suppressAutoHyphens/>
        <w:autoSpaceDE w:val="0"/>
        <w:autoSpaceDN w:val="0"/>
        <w:ind w:firstLine="1004"/>
        <w:rPr>
          <w:rFonts w:eastAsia="Times New Roman" w:cs="Times New Roman"/>
          <w:color w:val="000000"/>
          <w:spacing w:val="4"/>
        </w:rPr>
      </w:pPr>
      <w:r w:rsidRPr="00F35248">
        <w:rPr>
          <w:rStyle w:val="Balk5Char"/>
        </w:rPr>
        <w:t>2.1.1.</w:t>
      </w:r>
      <w:r>
        <w:rPr>
          <w:rStyle w:val="Balk5Char"/>
        </w:rPr>
        <w:t>2</w:t>
      </w:r>
      <w:r w:rsidRPr="00F35248">
        <w:rPr>
          <w:rStyle w:val="Balk5Char"/>
        </w:rPr>
        <w:t xml:space="preserve">.a. </w:t>
      </w:r>
      <w:r w:rsidRPr="00F35248">
        <w:rPr>
          <w:rStyle w:val="Balk5Char"/>
          <w:lang w:val="tr-TR"/>
        </w:rPr>
        <w:t>Beşinci derece başlık:</w:t>
      </w:r>
      <w:r>
        <w:rPr>
          <w:rStyle w:val="Balk5Char"/>
          <w:lang w:val="tr-TR"/>
        </w:rPr>
        <w:t xml:space="preserve"> </w:t>
      </w:r>
      <w:r w:rsidR="003935F6">
        <w:rPr>
          <w:rStyle w:val="Balk5Char"/>
          <w:lang w:val="tr-TR"/>
        </w:rPr>
        <w:t>Dördüncü ve b</w:t>
      </w:r>
      <w:r>
        <w:rPr>
          <w:rStyle w:val="Balk5Char"/>
          <w:lang w:val="tr-TR"/>
        </w:rPr>
        <w:t>eşinci derece başlıklarda metninizi başlığın yanından devam ettir</w:t>
      </w:r>
      <w:r w:rsidR="003935F6">
        <w:rPr>
          <w:rStyle w:val="Balk5Char"/>
          <w:lang w:val="tr-TR"/>
        </w:rPr>
        <w:t>meyi unutmayın.</w:t>
      </w:r>
    </w:p>
    <w:bookmarkStart w:id="40" w:name="_Toc100753381"/>
    <w:p w14:paraId="3A72848E" w14:textId="5692E488" w:rsidR="00D458FE" w:rsidRPr="002E6DB2" w:rsidRDefault="00826987" w:rsidP="00E11BBB">
      <w:pPr>
        <w:pStyle w:val="GvdeMetni"/>
        <w:tabs>
          <w:tab w:val="left" w:pos="8364"/>
        </w:tabs>
        <w:suppressAutoHyphens/>
        <w:autoSpaceDE w:val="0"/>
        <w:autoSpaceDN w:val="0"/>
        <w:ind w:firstLine="0"/>
        <w:rPr>
          <w:rFonts w:eastAsia="Times New Roman" w:cs="Times New Roman"/>
          <w:b/>
          <w:bCs/>
          <w:color w:val="000000"/>
          <w:spacing w:val="4"/>
          <w:lang w:val="tr-TR"/>
        </w:rPr>
      </w:pPr>
      <w:r>
        <w:rPr>
          <w:rFonts w:eastAsia="Times New Roman" w:cs="Times New Roman"/>
          <w:b/>
          <w:bCs/>
          <w:noProof/>
          <w:color w:val="FF0000"/>
          <w:spacing w:val="4"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4350C8C0" wp14:editId="7B32E737">
                <wp:simplePos x="0" y="0"/>
                <wp:positionH relativeFrom="column">
                  <wp:posOffset>36195</wp:posOffset>
                </wp:positionH>
                <wp:positionV relativeFrom="page">
                  <wp:posOffset>1083945</wp:posOffset>
                </wp:positionV>
                <wp:extent cx="5188585" cy="3721100"/>
                <wp:effectExtent l="0" t="0" r="0" b="0"/>
                <wp:wrapTight wrapText="bothSides">
                  <wp:wrapPolygon edited="0">
                    <wp:start x="0" y="0"/>
                    <wp:lineTo x="0" y="21453"/>
                    <wp:lineTo x="21492" y="21453"/>
                    <wp:lineTo x="21492" y="0"/>
                    <wp:lineTo x="0" y="0"/>
                  </wp:wrapPolygon>
                </wp:wrapTight>
                <wp:docPr id="36" name="Gr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8585" cy="3721100"/>
                          <a:chOff x="0" y="0"/>
                          <a:chExt cx="5648325" cy="2566035"/>
                        </a:xfrm>
                      </wpg:grpSpPr>
                      <pic:pic xmlns:pic="http://schemas.openxmlformats.org/drawingml/2006/picture">
                        <pic:nvPicPr>
                          <pic:cNvPr id="1" name="Resim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30"/>
                          <a:stretch/>
                        </pic:blipFill>
                        <pic:spPr bwMode="auto">
                          <a:xfrm>
                            <a:off x="0" y="0"/>
                            <a:ext cx="5648325" cy="2566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Oval 4"/>
                        <wps:cNvSpPr/>
                        <wps:spPr>
                          <a:xfrm>
                            <a:off x="1972011" y="94353"/>
                            <a:ext cx="1367943" cy="3877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 5"/>
                        <wps:cNvSpPr/>
                        <wps:spPr>
                          <a:xfrm>
                            <a:off x="89423" y="29807"/>
                            <a:ext cx="373155" cy="254374"/>
                          </a:xfrm>
                          <a:prstGeom prst="ellips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0BC708F" id="Grup 36" o:spid="_x0000_s1026" style="position:absolute;margin-left:2.85pt;margin-top:85.35pt;width:408.55pt;height:293pt;z-index:-251649536;mso-position-vertical-relative:page;mso-width-relative:margin;mso-height-relative:margin" coordsize="56483,25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s1027" type="#_x0000_t75" style="position:absolute;width:56483;height:25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">
                  <v:imagedata r:id="rId18" o:title="" cropbottom="12603f"/>
                </v:shape>
                <v:oval id="Oval 4" o:spid="_x0000_s1028" style="position:absolute;left:19720;top:943;width:13679;height:3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" filled="f" strokecolor="red">
                  <v:shadow on="t" color="black" opacity="22937f" origin=",.5" offset="0,.63889mm"/>
                </v:oval>
                <v:oval id="Oval 5" o:spid="_x0000_s1029" style="position:absolute;left:894;top:298;width:3731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" filled="f" strokecolor="red">
                  <v:shadow on="t" color="black" opacity="22937f" origin=",.5" offset="0,.63889mm"/>
                </v:oval>
                <w10:wrap type="tight" anchory="page"/>
              </v:group>
            </w:pict>
          </mc:Fallback>
        </mc:AlternateContent>
      </w:r>
      <w:proofErr w:type="spellStart"/>
      <w:r w:rsidR="00CB38FA" w:rsidRPr="00AB7BE0">
        <w:rPr>
          <w:b/>
          <w:bCs/>
        </w:rPr>
        <w:t>Şekil</w:t>
      </w:r>
      <w:proofErr w:type="spellEnd"/>
      <w:r w:rsidR="00CB38FA" w:rsidRPr="00AB7BE0">
        <w:rPr>
          <w:b/>
          <w:bCs/>
        </w:rPr>
        <w:t xml:space="preserve"> 2.</w:t>
      </w:r>
      <w:r w:rsidR="00CB38FA" w:rsidRPr="00AB7BE0">
        <w:rPr>
          <w:b/>
          <w:bCs/>
        </w:rPr>
        <w:fldChar w:fldCharType="begin"/>
      </w:r>
      <w:r w:rsidR="00CB38FA" w:rsidRPr="00AB7BE0">
        <w:rPr>
          <w:b/>
          <w:bCs/>
        </w:rPr>
        <w:instrText xml:space="preserve"> SEQ Şekil_2. \* ARABIC </w:instrText>
      </w:r>
      <w:r w:rsidR="00CB38FA" w:rsidRPr="00AB7BE0">
        <w:rPr>
          <w:b/>
          <w:bCs/>
        </w:rPr>
        <w:fldChar w:fldCharType="separate"/>
      </w:r>
      <w:r w:rsidR="00ED09E7">
        <w:rPr>
          <w:b/>
          <w:bCs/>
          <w:noProof/>
        </w:rPr>
        <w:t>1</w:t>
      </w:r>
      <w:r w:rsidR="00CB38FA" w:rsidRPr="00AB7BE0">
        <w:rPr>
          <w:b/>
          <w:bCs/>
        </w:rPr>
        <w:fldChar w:fldCharType="end"/>
      </w:r>
      <w:r w:rsidR="004013AE">
        <w:rPr>
          <w:b/>
          <w:bCs/>
        </w:rPr>
        <w:t>:</w:t>
      </w:r>
      <w:r w:rsidR="00CB38FA">
        <w:t xml:space="preserve"> </w:t>
      </w:r>
      <w:proofErr w:type="spellStart"/>
      <w:r w:rsidR="00AB7BE0">
        <w:t>Başlık</w:t>
      </w:r>
      <w:bookmarkEnd w:id="40"/>
      <w:proofErr w:type="spellEnd"/>
      <w:r w:rsidR="008A5B06">
        <w:t xml:space="preserve"> </w:t>
      </w:r>
      <w:proofErr w:type="spellStart"/>
      <w:r w:rsidR="008A5B06">
        <w:t>stillerinin</w:t>
      </w:r>
      <w:proofErr w:type="spellEnd"/>
      <w:r w:rsidR="008A5B06">
        <w:t xml:space="preserve"> </w:t>
      </w:r>
      <w:proofErr w:type="spellStart"/>
      <w:r w:rsidR="008A5B06">
        <w:t>kullanımı</w:t>
      </w:r>
      <w:proofErr w:type="spellEnd"/>
    </w:p>
    <w:p w14:paraId="30196E13" w14:textId="4CDFDF07" w:rsidR="00BD0434" w:rsidRDefault="00BD0434" w:rsidP="00BD0434"/>
    <w:p w14:paraId="7ECF2EC8" w14:textId="412B63EE" w:rsidR="00FD6A62" w:rsidRPr="00FD6A62" w:rsidRDefault="00FD6A62" w:rsidP="00FD6A62">
      <w:pPr>
        <w:pStyle w:val="Balk2"/>
        <w:rPr>
          <w:rFonts w:eastAsia="Times New Roman"/>
          <w:lang w:val="tr-TR"/>
        </w:rPr>
      </w:pPr>
      <w:bookmarkStart w:id="41" w:name="_Toc100753829"/>
      <w:r>
        <w:rPr>
          <w:rFonts w:eastAsia="Times New Roman"/>
          <w:lang w:val="tr-TR"/>
        </w:rPr>
        <w:t>2.2. İKİNCİ DERECE BAŞLIK</w:t>
      </w:r>
      <w:bookmarkEnd w:id="41"/>
      <w:r>
        <w:rPr>
          <w:rFonts w:eastAsia="Times New Roman"/>
          <w:lang w:val="tr-TR"/>
        </w:rPr>
        <w:t xml:space="preserve"> </w:t>
      </w:r>
    </w:p>
    <w:p w14:paraId="75279481" w14:textId="7B5ECC43" w:rsidR="00E9073C" w:rsidRDefault="00E9073C" w:rsidP="00E9073C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>
        <w:rPr>
          <w:rFonts w:eastAsia="Times New Roman" w:cs="Times New Roman"/>
          <w:color w:val="000000"/>
          <w:spacing w:val="4"/>
          <w:lang w:val="tr-TR"/>
        </w:rPr>
        <w:t xml:space="preserve">Metin içinde sırasıyla 5 düzeyde başlık kullanılır. </w:t>
      </w:r>
    </w:p>
    <w:p w14:paraId="7AAEAF3C" w14:textId="051260BA" w:rsidR="00E9073C" w:rsidRDefault="00E9073C" w:rsidP="00E9073C">
      <w:pPr>
        <w:pStyle w:val="GvdeMetni"/>
        <w:rPr>
          <w:rFonts w:eastAsia="Times New Roman" w:cs="Times New Roman"/>
          <w:color w:val="000000"/>
          <w:spacing w:val="4"/>
          <w:lang w:val="tr-TR"/>
        </w:rPr>
      </w:pPr>
      <w:r>
        <w:rPr>
          <w:rFonts w:eastAsia="Times New Roman" w:cs="Times New Roman"/>
          <w:color w:val="000000"/>
          <w:spacing w:val="4"/>
          <w:lang w:val="tr-TR"/>
        </w:rPr>
        <w:t xml:space="preserve">Birinci derece başlıklar (Tez Onayı, Beyan, İthaf, Teşekkür, İçindekiler, Tablolar Listesi, Şekiller Listesi, Simgeler/Kısaltmalar Listesi, Özet, </w:t>
      </w:r>
      <w:proofErr w:type="spellStart"/>
      <w:r>
        <w:rPr>
          <w:rFonts w:eastAsia="Times New Roman" w:cs="Times New Roman"/>
          <w:color w:val="000000"/>
          <w:spacing w:val="4"/>
          <w:lang w:val="tr-TR"/>
        </w:rPr>
        <w:t>Abstract</w:t>
      </w:r>
      <w:proofErr w:type="spellEnd"/>
      <w:r>
        <w:rPr>
          <w:rFonts w:eastAsia="Times New Roman" w:cs="Times New Roman"/>
          <w:color w:val="000000"/>
          <w:spacing w:val="4"/>
          <w:lang w:val="tr-TR"/>
        </w:rPr>
        <w:t>, Giriş ve Amaç, Genel Bilgiler, Gereç ve</w:t>
      </w:r>
      <w:r w:rsidR="008A5B06">
        <w:rPr>
          <w:rFonts w:eastAsia="Times New Roman" w:cs="Times New Roman"/>
          <w:color w:val="000000"/>
          <w:spacing w:val="4"/>
          <w:lang w:val="tr-TR"/>
        </w:rPr>
        <w:t xml:space="preserve"> </w:t>
      </w:r>
      <w:r>
        <w:rPr>
          <w:rFonts w:eastAsia="Times New Roman" w:cs="Times New Roman"/>
          <w:color w:val="000000"/>
          <w:spacing w:val="4"/>
          <w:lang w:val="tr-TR"/>
        </w:rPr>
        <w:t>Yöntemler, Bulgular, Tartışma, Kaynaklar, Ekler ve Öz</w:t>
      </w:r>
      <w:r w:rsidR="00ED09E7">
        <w:rPr>
          <w:rFonts w:eastAsia="Times New Roman" w:cs="Times New Roman"/>
          <w:color w:val="000000"/>
          <w:spacing w:val="4"/>
          <w:lang w:val="tr-TR"/>
        </w:rPr>
        <w:t xml:space="preserve"> G</w:t>
      </w:r>
      <w:r>
        <w:rPr>
          <w:rFonts w:eastAsia="Times New Roman" w:cs="Times New Roman"/>
          <w:color w:val="000000"/>
          <w:spacing w:val="4"/>
          <w:lang w:val="tr-TR"/>
        </w:rPr>
        <w:t xml:space="preserve">eçmiş gibi tez bölümleri) 14 punto, koyu ve büyük harfler ile sayfa ortalanarak yazılmalıdır. Başlıktan önce 24 nokta sonra 18 nokta boşluk bırakılmalıdır. Satır aralığı </w:t>
      </w:r>
      <w:r w:rsidR="00ED09E7">
        <w:rPr>
          <w:rFonts w:eastAsia="Times New Roman" w:cs="Times New Roman"/>
          <w:color w:val="000000"/>
          <w:spacing w:val="4"/>
          <w:lang w:val="tr-TR"/>
        </w:rPr>
        <w:t xml:space="preserve">1,5 </w:t>
      </w:r>
      <w:r>
        <w:rPr>
          <w:rFonts w:eastAsia="Times New Roman" w:cs="Times New Roman"/>
          <w:color w:val="000000"/>
          <w:spacing w:val="4"/>
          <w:lang w:val="tr-TR"/>
        </w:rPr>
        <w:t>satır olmalıdır</w:t>
      </w:r>
      <w:r w:rsidR="00ED09E7">
        <w:rPr>
          <w:rFonts w:eastAsia="Times New Roman" w:cs="Times New Roman"/>
          <w:color w:val="000000"/>
          <w:spacing w:val="4"/>
          <w:lang w:val="tr-TR"/>
        </w:rPr>
        <w:t xml:space="preserve"> (Tablo 2.1)</w:t>
      </w:r>
      <w:r w:rsidR="00F96D91">
        <w:rPr>
          <w:rFonts w:eastAsia="Times New Roman" w:cs="Times New Roman"/>
          <w:color w:val="000000"/>
          <w:spacing w:val="4"/>
          <w:lang w:val="tr-TR"/>
        </w:rPr>
        <w:t>.</w:t>
      </w:r>
    </w:p>
    <w:p w14:paraId="48974EBA" w14:textId="77777777" w:rsidR="00F96D91" w:rsidRPr="00E9073C" w:rsidRDefault="00F96D91" w:rsidP="00E9073C">
      <w:pPr>
        <w:pStyle w:val="GvdeMetni"/>
        <w:rPr>
          <w:lang w:val="tr-TR"/>
        </w:rPr>
      </w:pPr>
    </w:p>
    <w:p w14:paraId="6FEF32B8" w14:textId="77777777" w:rsidR="00E9073C" w:rsidRPr="00E9073C" w:rsidRDefault="00E9073C" w:rsidP="00E9073C">
      <w:pPr>
        <w:rPr>
          <w:lang w:val="tr-TR"/>
        </w:rPr>
      </w:pPr>
    </w:p>
    <w:p w14:paraId="437BE0FD" w14:textId="77777777" w:rsidR="00E9073C" w:rsidRDefault="00E9073C" w:rsidP="00BD0434"/>
    <w:p w14:paraId="5BCA887E" w14:textId="77777777" w:rsidR="00BD0434" w:rsidRPr="00BD0434" w:rsidRDefault="00BD0434" w:rsidP="00BD0434"/>
    <w:p w14:paraId="41503761" w14:textId="3D6964AC" w:rsidR="00D458FE" w:rsidRDefault="00D458FE" w:rsidP="003C661D">
      <w:pPr>
        <w:pStyle w:val="GvdeMetni"/>
        <w:suppressAutoHyphens/>
        <w:autoSpaceDE w:val="0"/>
        <w:autoSpaceDN w:val="0"/>
        <w:ind w:firstLine="1004"/>
        <w:rPr>
          <w:rFonts w:eastAsia="Times New Roman" w:cs="Times New Roman"/>
          <w:color w:val="000000"/>
          <w:spacing w:val="4"/>
          <w:lang w:val="tr-TR"/>
        </w:rPr>
      </w:pPr>
    </w:p>
    <w:p w14:paraId="0F47EB8F" w14:textId="77777777" w:rsidR="00D458FE" w:rsidRDefault="00D458FE" w:rsidP="003C661D">
      <w:pPr>
        <w:pStyle w:val="GvdeMetni"/>
        <w:suppressAutoHyphens/>
        <w:autoSpaceDE w:val="0"/>
        <w:autoSpaceDN w:val="0"/>
        <w:ind w:firstLine="1004"/>
        <w:rPr>
          <w:rFonts w:eastAsia="Times New Roman" w:cs="Times New Roman"/>
          <w:color w:val="000000"/>
          <w:spacing w:val="4"/>
          <w:lang w:val="tr-TR"/>
        </w:rPr>
      </w:pPr>
    </w:p>
    <w:p w14:paraId="18E4C01F" w14:textId="77777777" w:rsidR="003C661D" w:rsidRPr="003C661D" w:rsidRDefault="003C661D" w:rsidP="003C661D">
      <w:pPr>
        <w:pStyle w:val="GvdeMetni"/>
        <w:suppressAutoHyphens/>
        <w:autoSpaceDE w:val="0"/>
        <w:autoSpaceDN w:val="0"/>
        <w:ind w:firstLine="1004"/>
        <w:rPr>
          <w:rFonts w:eastAsia="Times New Roman" w:cs="Times New Roman"/>
          <w:color w:val="000000"/>
          <w:spacing w:val="4"/>
          <w:lang w:val="tr-TR"/>
        </w:rPr>
      </w:pPr>
    </w:p>
    <w:p w14:paraId="78F3B12A" w14:textId="77777777" w:rsidR="00E9073C" w:rsidRDefault="00E9073C" w:rsidP="00C02292">
      <w:pPr>
        <w:pStyle w:val="ResimYazs"/>
        <w:rPr>
          <w:b/>
          <w:bCs/>
        </w:rPr>
      </w:pPr>
    </w:p>
    <w:p w14:paraId="3BB6561A" w14:textId="0C097CF8" w:rsidR="00E9073C" w:rsidRPr="00E9073C" w:rsidRDefault="00C02292" w:rsidP="00ED09E7">
      <w:pPr>
        <w:pStyle w:val="ResimYazs"/>
      </w:pPr>
      <w:bookmarkStart w:id="42" w:name="_Toc100500542"/>
      <w:proofErr w:type="spellStart"/>
      <w:r w:rsidRPr="00C02292">
        <w:rPr>
          <w:b/>
          <w:bCs/>
        </w:rPr>
        <w:t>Tablo</w:t>
      </w:r>
      <w:proofErr w:type="spellEnd"/>
      <w:r w:rsidRPr="00C02292">
        <w:rPr>
          <w:b/>
          <w:bCs/>
        </w:rPr>
        <w:t xml:space="preserve"> 2.</w:t>
      </w:r>
      <w:r w:rsidRPr="00C02292">
        <w:rPr>
          <w:b/>
          <w:bCs/>
        </w:rPr>
        <w:fldChar w:fldCharType="begin"/>
      </w:r>
      <w:r w:rsidRPr="00C02292">
        <w:rPr>
          <w:b/>
          <w:bCs/>
        </w:rPr>
        <w:instrText xml:space="preserve"> SEQ Tablo_2. \* ARABIC </w:instrText>
      </w:r>
      <w:r w:rsidRPr="00C02292">
        <w:rPr>
          <w:b/>
          <w:bCs/>
        </w:rPr>
        <w:fldChar w:fldCharType="separate"/>
      </w:r>
      <w:r w:rsidRPr="00C02292">
        <w:rPr>
          <w:b/>
          <w:bCs/>
          <w:noProof/>
        </w:rPr>
        <w:t>1</w:t>
      </w:r>
      <w:r w:rsidRPr="00C02292">
        <w:rPr>
          <w:b/>
          <w:bCs/>
        </w:rPr>
        <w:fldChar w:fldCharType="end"/>
      </w:r>
      <w:r w:rsidR="004013AE">
        <w:rPr>
          <w:b/>
          <w:bCs/>
        </w:rPr>
        <w:t>:</w:t>
      </w:r>
      <w:r>
        <w:t xml:space="preserve"> </w:t>
      </w:r>
      <w:proofErr w:type="spellStart"/>
      <w:r w:rsidR="00ED09E7">
        <w:t>Başlık</w:t>
      </w:r>
      <w:proofErr w:type="spellEnd"/>
      <w:r w:rsidR="00ED09E7">
        <w:t xml:space="preserve"> </w:t>
      </w:r>
      <w:proofErr w:type="spellStart"/>
      <w:r w:rsidR="00ED09E7">
        <w:t>düzeylerine</w:t>
      </w:r>
      <w:proofErr w:type="spellEnd"/>
      <w:r w:rsidR="00ED09E7">
        <w:t xml:space="preserve"> </w:t>
      </w:r>
      <w:proofErr w:type="spellStart"/>
      <w:r w:rsidR="00ED09E7">
        <w:t>göre</w:t>
      </w:r>
      <w:proofErr w:type="spellEnd"/>
      <w:r w:rsidR="00ED09E7">
        <w:t xml:space="preserve"> </w:t>
      </w:r>
      <w:proofErr w:type="spellStart"/>
      <w:r w:rsidR="00ED09E7">
        <w:t>yazım</w:t>
      </w:r>
      <w:proofErr w:type="spellEnd"/>
      <w:r w:rsidR="00ED09E7">
        <w:t xml:space="preserve"> </w:t>
      </w:r>
      <w:proofErr w:type="spellStart"/>
      <w:r w:rsidR="00ED09E7">
        <w:t>kuralları</w:t>
      </w:r>
      <w:bookmarkEnd w:id="42"/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4"/>
        <w:gridCol w:w="1547"/>
        <w:gridCol w:w="677"/>
        <w:gridCol w:w="1042"/>
        <w:gridCol w:w="887"/>
        <w:gridCol w:w="1239"/>
        <w:gridCol w:w="850"/>
        <w:gridCol w:w="850"/>
      </w:tblGrid>
      <w:tr w:rsidR="006C5962" w:rsidRPr="00C55C11" w14:paraId="767DAFBC" w14:textId="77777777" w:rsidTr="003627C4">
        <w:tc>
          <w:tcPr>
            <w:tcW w:w="1124" w:type="dxa"/>
            <w:vAlign w:val="center"/>
          </w:tcPr>
          <w:p w14:paraId="2DE08A99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Başlık</w:t>
            </w:r>
          </w:p>
          <w:p w14:paraId="1A31CE86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Düzeyi</w:t>
            </w:r>
          </w:p>
        </w:tc>
        <w:tc>
          <w:tcPr>
            <w:tcW w:w="1547" w:type="dxa"/>
            <w:vAlign w:val="center"/>
          </w:tcPr>
          <w:p w14:paraId="03CCB457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Büyük</w:t>
            </w:r>
          </w:p>
          <w:p w14:paraId="5F2F0FEC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–</w:t>
            </w:r>
          </w:p>
          <w:p w14:paraId="2B82B1EB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Küçük Harf</w:t>
            </w:r>
          </w:p>
        </w:tc>
        <w:tc>
          <w:tcPr>
            <w:tcW w:w="677" w:type="dxa"/>
            <w:vAlign w:val="center"/>
          </w:tcPr>
          <w:p w14:paraId="4FF04E66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Punto</w:t>
            </w:r>
          </w:p>
        </w:tc>
        <w:tc>
          <w:tcPr>
            <w:tcW w:w="1042" w:type="dxa"/>
            <w:vAlign w:val="center"/>
          </w:tcPr>
          <w:p w14:paraId="50FC8A93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Girinti</w:t>
            </w:r>
          </w:p>
        </w:tc>
        <w:tc>
          <w:tcPr>
            <w:tcW w:w="887" w:type="dxa"/>
            <w:vAlign w:val="center"/>
          </w:tcPr>
          <w:p w14:paraId="035D1C59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Koyuluk</w:t>
            </w:r>
          </w:p>
        </w:tc>
        <w:tc>
          <w:tcPr>
            <w:tcW w:w="1239" w:type="dxa"/>
            <w:vAlign w:val="center"/>
          </w:tcPr>
          <w:p w14:paraId="261527DF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Metin Konumu</w:t>
            </w:r>
          </w:p>
        </w:tc>
        <w:tc>
          <w:tcPr>
            <w:tcW w:w="850" w:type="dxa"/>
            <w:vAlign w:val="center"/>
          </w:tcPr>
          <w:p w14:paraId="2156CB0F" w14:textId="77777777" w:rsidR="006C5962" w:rsidRDefault="006C5962" w:rsidP="006C59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Aralık</w:t>
            </w:r>
          </w:p>
          <w:p w14:paraId="5644D536" w14:textId="0E123E54" w:rsidR="003627C4" w:rsidRPr="00C55C11" w:rsidRDefault="003627C4" w:rsidP="006C59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4A76FEE" w14:textId="741EA24A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Yazı Tipi</w:t>
            </w:r>
          </w:p>
        </w:tc>
      </w:tr>
      <w:tr w:rsidR="006C5962" w:rsidRPr="00C55C11" w14:paraId="6DFB316C" w14:textId="77777777" w:rsidTr="003627C4">
        <w:tc>
          <w:tcPr>
            <w:tcW w:w="1124" w:type="dxa"/>
            <w:vAlign w:val="center"/>
          </w:tcPr>
          <w:p w14:paraId="4ECBBAEE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47" w:type="dxa"/>
            <w:vAlign w:val="center"/>
          </w:tcPr>
          <w:p w14:paraId="78CF0B35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Tamamı büyük</w:t>
            </w:r>
          </w:p>
        </w:tc>
        <w:tc>
          <w:tcPr>
            <w:tcW w:w="677" w:type="dxa"/>
            <w:vAlign w:val="center"/>
          </w:tcPr>
          <w:p w14:paraId="39EDECC9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42" w:type="dxa"/>
            <w:vAlign w:val="center"/>
          </w:tcPr>
          <w:p w14:paraId="77A1B0A9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Ortalanmış</w:t>
            </w:r>
          </w:p>
        </w:tc>
        <w:tc>
          <w:tcPr>
            <w:tcW w:w="887" w:type="dxa"/>
            <w:vAlign w:val="center"/>
          </w:tcPr>
          <w:p w14:paraId="110334D7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Koyu</w:t>
            </w:r>
          </w:p>
        </w:tc>
        <w:tc>
          <w:tcPr>
            <w:tcW w:w="1239" w:type="dxa"/>
            <w:vAlign w:val="center"/>
          </w:tcPr>
          <w:p w14:paraId="430ECFE2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Başlığın altında</w:t>
            </w:r>
          </w:p>
        </w:tc>
        <w:tc>
          <w:tcPr>
            <w:tcW w:w="850" w:type="dxa"/>
            <w:vAlign w:val="center"/>
          </w:tcPr>
          <w:p w14:paraId="56FF282D" w14:textId="77777777" w:rsidR="006C5962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Önce: 24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nk</w:t>
            </w:r>
            <w:proofErr w:type="spellEnd"/>
          </w:p>
          <w:p w14:paraId="64E21218" w14:textId="77777777" w:rsidR="006C5962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F0E539" w14:textId="77777777" w:rsidR="006C5962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Sonra: 18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nk</w:t>
            </w:r>
            <w:proofErr w:type="spellEnd"/>
          </w:p>
          <w:p w14:paraId="070E15B2" w14:textId="3A717060" w:rsidR="00F6215E" w:rsidRPr="00C55C11" w:rsidRDefault="00F6215E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A49D849" w14:textId="29B45ADA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Times New Roman</w:t>
            </w:r>
          </w:p>
        </w:tc>
      </w:tr>
      <w:tr w:rsidR="006C5962" w:rsidRPr="00C55C11" w14:paraId="4D0641F9" w14:textId="77777777" w:rsidTr="003627C4">
        <w:tc>
          <w:tcPr>
            <w:tcW w:w="1124" w:type="dxa"/>
            <w:vAlign w:val="center"/>
          </w:tcPr>
          <w:p w14:paraId="58A3F252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47" w:type="dxa"/>
            <w:vAlign w:val="center"/>
          </w:tcPr>
          <w:p w14:paraId="249417D2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Tamamı büyük</w:t>
            </w:r>
          </w:p>
        </w:tc>
        <w:tc>
          <w:tcPr>
            <w:tcW w:w="677" w:type="dxa"/>
            <w:vAlign w:val="center"/>
          </w:tcPr>
          <w:p w14:paraId="60629992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42" w:type="dxa"/>
            <w:vAlign w:val="center"/>
          </w:tcPr>
          <w:p w14:paraId="41AA5E6A" w14:textId="1085B5EE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1,25 cm</w:t>
            </w:r>
          </w:p>
        </w:tc>
        <w:tc>
          <w:tcPr>
            <w:tcW w:w="887" w:type="dxa"/>
            <w:vAlign w:val="center"/>
          </w:tcPr>
          <w:p w14:paraId="3FF4E352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Koyu</w:t>
            </w:r>
          </w:p>
        </w:tc>
        <w:tc>
          <w:tcPr>
            <w:tcW w:w="1239" w:type="dxa"/>
            <w:vAlign w:val="center"/>
          </w:tcPr>
          <w:p w14:paraId="5C20BC14" w14:textId="77777777" w:rsidR="006C5962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Başlığın altında</w:t>
            </w:r>
          </w:p>
          <w:p w14:paraId="30C1A053" w14:textId="22C0DE66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0125DBF" w14:textId="77777777" w:rsidR="006C5962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Önce: 12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nk</w:t>
            </w:r>
            <w:proofErr w:type="spellEnd"/>
          </w:p>
          <w:p w14:paraId="73EB1451" w14:textId="77777777" w:rsidR="006C5962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6EA58B" w14:textId="30968716" w:rsidR="006C5962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Sonra:</w:t>
            </w:r>
          </w:p>
          <w:p w14:paraId="6AF05698" w14:textId="124EDC85" w:rsidR="006C5962" w:rsidRPr="00C55C11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nk</w:t>
            </w:r>
            <w:proofErr w:type="spellEnd"/>
          </w:p>
        </w:tc>
        <w:tc>
          <w:tcPr>
            <w:tcW w:w="850" w:type="dxa"/>
            <w:vMerge/>
            <w:vAlign w:val="center"/>
          </w:tcPr>
          <w:p w14:paraId="0F305A56" w14:textId="4262FF7E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5962" w:rsidRPr="00C55C11" w14:paraId="2BABD649" w14:textId="77777777" w:rsidTr="003627C4">
        <w:tc>
          <w:tcPr>
            <w:tcW w:w="1124" w:type="dxa"/>
            <w:vAlign w:val="center"/>
          </w:tcPr>
          <w:p w14:paraId="041DD829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47" w:type="dxa"/>
            <w:vAlign w:val="center"/>
          </w:tcPr>
          <w:p w14:paraId="07FA4330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Baş harfler büyük</w:t>
            </w:r>
          </w:p>
        </w:tc>
        <w:tc>
          <w:tcPr>
            <w:tcW w:w="677" w:type="dxa"/>
            <w:vAlign w:val="center"/>
          </w:tcPr>
          <w:p w14:paraId="26F034F2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42" w:type="dxa"/>
            <w:vAlign w:val="center"/>
          </w:tcPr>
          <w:p w14:paraId="682BFDB4" w14:textId="74A12CDF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1,25 cm</w:t>
            </w:r>
          </w:p>
        </w:tc>
        <w:tc>
          <w:tcPr>
            <w:tcW w:w="887" w:type="dxa"/>
            <w:vAlign w:val="center"/>
          </w:tcPr>
          <w:p w14:paraId="7AB0E1C4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Koyu</w:t>
            </w:r>
          </w:p>
        </w:tc>
        <w:tc>
          <w:tcPr>
            <w:tcW w:w="1239" w:type="dxa"/>
            <w:vAlign w:val="center"/>
          </w:tcPr>
          <w:p w14:paraId="12B59E60" w14:textId="77777777" w:rsidR="006C5962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Başlığın altında</w:t>
            </w:r>
          </w:p>
          <w:p w14:paraId="6ED21450" w14:textId="6EDC40FA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31D7CEB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C622180" w14:textId="2136EC8C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5962" w:rsidRPr="00C55C11" w14:paraId="727D1202" w14:textId="77777777" w:rsidTr="003627C4">
        <w:tc>
          <w:tcPr>
            <w:tcW w:w="1124" w:type="dxa"/>
            <w:vAlign w:val="center"/>
          </w:tcPr>
          <w:p w14:paraId="7A487D7E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47" w:type="dxa"/>
            <w:vAlign w:val="center"/>
          </w:tcPr>
          <w:p w14:paraId="4A0335D8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 xml:space="preserve">İlk </w:t>
            </w:r>
            <w:proofErr w:type="spellStart"/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keliminen</w:t>
            </w:r>
            <w:proofErr w:type="spellEnd"/>
            <w:r w:rsidRPr="00C55C11">
              <w:rPr>
                <w:rFonts w:ascii="Times New Roman" w:hAnsi="Times New Roman" w:cs="Times New Roman"/>
                <w:sz w:val="18"/>
                <w:szCs w:val="18"/>
              </w:rPr>
              <w:t xml:space="preserve"> baş harfi büyük</w:t>
            </w:r>
          </w:p>
        </w:tc>
        <w:tc>
          <w:tcPr>
            <w:tcW w:w="677" w:type="dxa"/>
            <w:vAlign w:val="center"/>
          </w:tcPr>
          <w:p w14:paraId="78358F09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42" w:type="dxa"/>
            <w:vAlign w:val="center"/>
          </w:tcPr>
          <w:p w14:paraId="39BD37DE" w14:textId="664356CD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1,77 cm</w:t>
            </w:r>
          </w:p>
        </w:tc>
        <w:tc>
          <w:tcPr>
            <w:tcW w:w="887" w:type="dxa"/>
            <w:vAlign w:val="center"/>
          </w:tcPr>
          <w:p w14:paraId="2B151332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Koyu</w:t>
            </w:r>
          </w:p>
        </w:tc>
        <w:tc>
          <w:tcPr>
            <w:tcW w:w="1239" w:type="dxa"/>
            <w:vAlign w:val="center"/>
          </w:tcPr>
          <w:p w14:paraId="628E2CF2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Başlığın yanında</w:t>
            </w:r>
          </w:p>
        </w:tc>
        <w:tc>
          <w:tcPr>
            <w:tcW w:w="850" w:type="dxa"/>
            <w:vMerge/>
          </w:tcPr>
          <w:p w14:paraId="27CF1D49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35F1A35" w14:textId="2D4E16D8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5962" w:rsidRPr="00C55C11" w14:paraId="73B1C503" w14:textId="77777777" w:rsidTr="003627C4">
        <w:tc>
          <w:tcPr>
            <w:tcW w:w="1124" w:type="dxa"/>
            <w:vAlign w:val="center"/>
          </w:tcPr>
          <w:p w14:paraId="4328BDC1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47" w:type="dxa"/>
            <w:vAlign w:val="center"/>
          </w:tcPr>
          <w:p w14:paraId="0D0465AA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 xml:space="preserve">İlk </w:t>
            </w:r>
            <w:proofErr w:type="spellStart"/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keliminen</w:t>
            </w:r>
            <w:proofErr w:type="spellEnd"/>
            <w:r w:rsidRPr="00C55C11">
              <w:rPr>
                <w:rFonts w:ascii="Times New Roman" w:hAnsi="Times New Roman" w:cs="Times New Roman"/>
                <w:sz w:val="18"/>
                <w:szCs w:val="18"/>
              </w:rPr>
              <w:t xml:space="preserve"> baş harfi büyük</w:t>
            </w:r>
          </w:p>
        </w:tc>
        <w:tc>
          <w:tcPr>
            <w:tcW w:w="677" w:type="dxa"/>
            <w:vAlign w:val="center"/>
          </w:tcPr>
          <w:p w14:paraId="7CBCE858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42" w:type="dxa"/>
            <w:vAlign w:val="center"/>
          </w:tcPr>
          <w:p w14:paraId="762A8402" w14:textId="4065F6FA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1,77 cm</w:t>
            </w:r>
          </w:p>
        </w:tc>
        <w:tc>
          <w:tcPr>
            <w:tcW w:w="887" w:type="dxa"/>
            <w:vAlign w:val="center"/>
          </w:tcPr>
          <w:p w14:paraId="58172D4C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239" w:type="dxa"/>
            <w:vAlign w:val="center"/>
          </w:tcPr>
          <w:p w14:paraId="0C319E18" w14:textId="77777777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C11">
              <w:rPr>
                <w:rFonts w:ascii="Times New Roman" w:hAnsi="Times New Roman" w:cs="Times New Roman"/>
                <w:sz w:val="18"/>
                <w:szCs w:val="18"/>
              </w:rPr>
              <w:t>Başlığın yanında</w:t>
            </w:r>
          </w:p>
        </w:tc>
        <w:tc>
          <w:tcPr>
            <w:tcW w:w="850" w:type="dxa"/>
            <w:vAlign w:val="center"/>
          </w:tcPr>
          <w:p w14:paraId="7715B1F6" w14:textId="77777777" w:rsidR="006C5962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Önce:</w:t>
            </w:r>
          </w:p>
          <w:p w14:paraId="4BBC1019" w14:textId="59966F39" w:rsidR="006C5962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nk</w:t>
            </w:r>
            <w:proofErr w:type="spellEnd"/>
          </w:p>
          <w:p w14:paraId="27CF59EC" w14:textId="77777777" w:rsidR="006C5962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DD052B" w14:textId="77777777" w:rsidR="006C5962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Sonra:</w:t>
            </w:r>
          </w:p>
          <w:p w14:paraId="42B15C6B" w14:textId="07263B66" w:rsidR="006C5962" w:rsidRPr="00C55C11" w:rsidRDefault="006C5962" w:rsidP="00F6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6nk</w:t>
            </w:r>
          </w:p>
        </w:tc>
        <w:tc>
          <w:tcPr>
            <w:tcW w:w="850" w:type="dxa"/>
            <w:vMerge/>
            <w:vAlign w:val="center"/>
          </w:tcPr>
          <w:p w14:paraId="668ABE42" w14:textId="4FA33191" w:rsidR="006C5962" w:rsidRPr="00C55C11" w:rsidRDefault="006C5962" w:rsidP="00593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F0358E" w14:textId="53317FD3" w:rsidR="00F16856" w:rsidRPr="00F31628" w:rsidRDefault="00F16856" w:rsidP="00E9073C">
      <w:pPr>
        <w:pStyle w:val="GvdeMetni"/>
        <w:suppressAutoHyphens/>
        <w:autoSpaceDE w:val="0"/>
        <w:autoSpaceDN w:val="0"/>
        <w:spacing w:after="0"/>
        <w:ind w:firstLine="0"/>
        <w:rPr>
          <w:rFonts w:eastAsia="Times New Roman" w:cs="Times New Roman"/>
          <w:color w:val="000000" w:themeColor="text1"/>
          <w:spacing w:val="4"/>
          <w:lang w:val="tr-TR"/>
        </w:rPr>
      </w:pPr>
    </w:p>
    <w:p w14:paraId="64D31E75" w14:textId="1C545530" w:rsidR="00ED09E7" w:rsidRDefault="00ED09E7" w:rsidP="00ED09E7">
      <w:pPr>
        <w:pStyle w:val="Balk3"/>
        <w:rPr>
          <w:rFonts w:eastAsia="Times New Roman"/>
          <w:lang w:val="tr-TR"/>
        </w:rPr>
      </w:pPr>
      <w:bookmarkStart w:id="43" w:name="_Toc100407718"/>
      <w:bookmarkStart w:id="44" w:name="_Toc100753830"/>
      <w:r>
        <w:rPr>
          <w:rFonts w:eastAsia="Times New Roman"/>
          <w:lang w:val="tr-TR"/>
        </w:rPr>
        <w:t xml:space="preserve">2.2.1. </w:t>
      </w:r>
      <w:r w:rsidRPr="003C661D">
        <w:rPr>
          <w:rFonts w:eastAsia="Times New Roman"/>
          <w:lang w:val="tr-TR"/>
        </w:rPr>
        <w:t>Üçüncü Derece Başlık</w:t>
      </w:r>
      <w:bookmarkEnd w:id="43"/>
      <w:bookmarkEnd w:id="44"/>
    </w:p>
    <w:p w14:paraId="1FFBD8CB" w14:textId="3BFB1952" w:rsidR="00ED09E7" w:rsidRDefault="00ED09E7" w:rsidP="00ED09E7">
      <w:pPr>
        <w:pStyle w:val="GvdeMetni"/>
      </w:pPr>
      <w:proofErr w:type="spellStart"/>
      <w:r>
        <w:t>Başlık</w:t>
      </w:r>
      <w:proofErr w:type="spellEnd"/>
      <w:r>
        <w:t xml:space="preserve"> </w:t>
      </w:r>
      <w:proofErr w:type="spellStart"/>
      <w:r>
        <w:t>düzeylerinin</w:t>
      </w:r>
      <w:proofErr w:type="spellEnd"/>
      <w:r>
        <w:t xml:space="preserve"> </w:t>
      </w:r>
      <w:proofErr w:type="spellStart"/>
      <w:r>
        <w:t>girintilerinde</w:t>
      </w:r>
      <w:proofErr w:type="spellEnd"/>
      <w:r>
        <w:t xml:space="preserve"> </w:t>
      </w:r>
      <w:proofErr w:type="spellStart"/>
      <w:r>
        <w:t>hatalar</w:t>
      </w:r>
      <w:proofErr w:type="spellEnd"/>
      <w:r>
        <w:t xml:space="preserve"> </w:t>
      </w:r>
      <w:proofErr w:type="spellStart"/>
      <w:r>
        <w:t>görüyorsanız</w:t>
      </w:r>
      <w:proofErr w:type="spellEnd"/>
      <w:r>
        <w:t xml:space="preserve">, </w:t>
      </w:r>
      <w:proofErr w:type="spellStart"/>
      <w:r>
        <w:t>bunları</w:t>
      </w:r>
      <w:proofErr w:type="spellEnd"/>
      <w:r>
        <w:t xml:space="preserve"> 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sekmesindeki</w:t>
      </w:r>
      <w:proofErr w:type="spellEnd"/>
      <w:r>
        <w:t xml:space="preserve"> </w:t>
      </w:r>
      <w:proofErr w:type="spellStart"/>
      <w:r>
        <w:t>paragraf</w:t>
      </w:r>
      <w:proofErr w:type="spellEnd"/>
      <w:r>
        <w:t xml:space="preserve"> </w:t>
      </w:r>
      <w:proofErr w:type="spellStart"/>
      <w:r>
        <w:t>bölümünün</w:t>
      </w:r>
      <w:proofErr w:type="spellEnd"/>
      <w:r>
        <w:t xml:space="preserve"> </w:t>
      </w:r>
      <w:proofErr w:type="spellStart"/>
      <w:r>
        <w:t>altındaki</w:t>
      </w:r>
      <w:proofErr w:type="spellEnd"/>
      <w:r>
        <w:t xml:space="preserve"> </w:t>
      </w:r>
      <w:proofErr w:type="spellStart"/>
      <w:r>
        <w:t>küçük</w:t>
      </w:r>
      <w:proofErr w:type="spellEnd"/>
      <w:r>
        <w:t xml:space="preserve"> </w:t>
      </w:r>
      <w:proofErr w:type="spellStart"/>
      <w:r>
        <w:t>oka</w:t>
      </w:r>
      <w:proofErr w:type="spellEnd"/>
      <w:r>
        <w:t xml:space="preserve"> </w:t>
      </w:r>
      <w:proofErr w:type="spellStart"/>
      <w:r>
        <w:t>tıklayrak</w:t>
      </w:r>
      <w:proofErr w:type="spellEnd"/>
      <w:r>
        <w:t xml:space="preserve"> </w:t>
      </w:r>
      <w:proofErr w:type="spellStart"/>
      <w:r>
        <w:t>açtığınız</w:t>
      </w:r>
      <w:proofErr w:type="spellEnd"/>
      <w:r>
        <w:t xml:space="preserve"> </w:t>
      </w:r>
      <w:proofErr w:type="spellStart"/>
      <w:r>
        <w:t>pencereden</w:t>
      </w:r>
      <w:proofErr w:type="spellEnd"/>
      <w:r>
        <w:t xml:space="preserve"> </w:t>
      </w:r>
      <w:proofErr w:type="spellStart"/>
      <w:r>
        <w:t>düzeltebilirsiniz</w:t>
      </w:r>
      <w:proofErr w:type="spellEnd"/>
      <w:r>
        <w:t xml:space="preserve">. </w:t>
      </w:r>
      <w:proofErr w:type="spellStart"/>
      <w:r>
        <w:t>Örneğin</w:t>
      </w:r>
      <w:proofErr w:type="spellEnd"/>
      <w:r>
        <w:t xml:space="preserve"> 4. </w:t>
      </w:r>
      <w:proofErr w:type="spellStart"/>
      <w:r>
        <w:t>ve</w:t>
      </w:r>
      <w:proofErr w:type="spellEnd"/>
      <w:r>
        <w:t xml:space="preserve"> 5. </w:t>
      </w:r>
      <w:proofErr w:type="spellStart"/>
      <w:r>
        <w:t>derece</w:t>
      </w:r>
      <w:proofErr w:type="spellEnd"/>
      <w:r>
        <w:t xml:space="preserve"> </w:t>
      </w:r>
      <w:proofErr w:type="spellStart"/>
      <w:r>
        <w:t>başlıklar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girinti</w:t>
      </w:r>
      <w:proofErr w:type="spellEnd"/>
      <w:r>
        <w:t xml:space="preserve"> </w:t>
      </w:r>
      <w:proofErr w:type="spellStart"/>
      <w:r>
        <w:t>değerini</w:t>
      </w:r>
      <w:proofErr w:type="spellEnd"/>
      <w:r>
        <w:t xml:space="preserve"> 1, 77 cm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ayarlayabilirsiniz</w:t>
      </w:r>
      <w:proofErr w:type="spellEnd"/>
      <w:r>
        <w:t>.</w:t>
      </w:r>
    </w:p>
    <w:p w14:paraId="640A45B1" w14:textId="77777777" w:rsidR="00F96D91" w:rsidRDefault="00F96D91" w:rsidP="00F96D91">
      <w:pPr>
        <w:pStyle w:val="GvdeMetni"/>
        <w:ind w:firstLine="0"/>
      </w:pPr>
    </w:p>
    <w:p w14:paraId="02BE0113" w14:textId="77777777" w:rsidR="00ED09E7" w:rsidRDefault="00ED09E7" w:rsidP="00ED09E7">
      <w:pPr>
        <w:pStyle w:val="GvdeMetni"/>
        <w:ind w:firstLine="0"/>
        <w:rPr>
          <w:lang w:val="tr-TR"/>
        </w:rPr>
      </w:pPr>
      <w:r w:rsidRPr="003243F5">
        <w:rPr>
          <w:noProof/>
          <w:lang w:val="tr-TR" w:eastAsia="tr-TR"/>
        </w:rPr>
        <w:drawing>
          <wp:inline distT="0" distB="0" distL="0" distR="0" wp14:anchorId="6B07C4D3" wp14:editId="2416C632">
            <wp:extent cx="4462780" cy="2365352"/>
            <wp:effectExtent l="0" t="0" r="0" b="0"/>
            <wp:docPr id="2" name="Resim 2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metin içeren bir resim&#10;&#10;Açıklama otomatik olarak oluşturuldu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16326" cy="239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F3D8A" w14:textId="7EE8F69E" w:rsidR="00ED09E7" w:rsidRPr="00ED09E7" w:rsidRDefault="00ED09E7" w:rsidP="009C632B">
      <w:pPr>
        <w:pStyle w:val="ResimYazs"/>
        <w:rPr>
          <w:lang w:val="tr-TR"/>
        </w:rPr>
      </w:pPr>
      <w:bookmarkStart w:id="45" w:name="_Toc100753382"/>
      <w:proofErr w:type="spellStart"/>
      <w:r w:rsidRPr="00ED09E7">
        <w:rPr>
          <w:b/>
          <w:bCs/>
        </w:rPr>
        <w:t>Şekil</w:t>
      </w:r>
      <w:proofErr w:type="spellEnd"/>
      <w:r w:rsidRPr="00ED09E7">
        <w:rPr>
          <w:b/>
          <w:bCs/>
        </w:rPr>
        <w:t xml:space="preserve"> 2.</w:t>
      </w:r>
      <w:r w:rsidRPr="00ED09E7">
        <w:rPr>
          <w:b/>
          <w:bCs/>
        </w:rPr>
        <w:fldChar w:fldCharType="begin"/>
      </w:r>
      <w:r w:rsidRPr="00ED09E7">
        <w:rPr>
          <w:b/>
          <w:bCs/>
        </w:rPr>
        <w:instrText xml:space="preserve"> SEQ Şekil_2. \* ARABIC </w:instrText>
      </w:r>
      <w:r w:rsidRPr="00ED09E7">
        <w:rPr>
          <w:b/>
          <w:bCs/>
        </w:rPr>
        <w:fldChar w:fldCharType="separate"/>
      </w:r>
      <w:r w:rsidRPr="00ED09E7">
        <w:rPr>
          <w:b/>
          <w:bCs/>
          <w:noProof/>
        </w:rPr>
        <w:t>2</w:t>
      </w:r>
      <w:r w:rsidRPr="00ED09E7">
        <w:rPr>
          <w:b/>
          <w:bCs/>
        </w:rPr>
        <w:fldChar w:fldCharType="end"/>
      </w:r>
      <w:r w:rsidRPr="00ED09E7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>
        <w:t>Paragraf</w:t>
      </w:r>
      <w:proofErr w:type="spellEnd"/>
      <w:r>
        <w:t xml:space="preserve"> </w:t>
      </w:r>
      <w:proofErr w:type="spellStart"/>
      <w:r>
        <w:t>girintilerini</w:t>
      </w:r>
      <w:proofErr w:type="spellEnd"/>
      <w:r>
        <w:t xml:space="preserve"> </w:t>
      </w:r>
      <w:proofErr w:type="spellStart"/>
      <w:r>
        <w:t>ayarlama</w:t>
      </w:r>
      <w:bookmarkEnd w:id="45"/>
      <w:proofErr w:type="spellEnd"/>
    </w:p>
    <w:p w14:paraId="5F0DFC85" w14:textId="77777777" w:rsidR="00E9073C" w:rsidRDefault="00E9073C" w:rsidP="004013AE">
      <w:pPr>
        <w:pStyle w:val="ResimYazs"/>
        <w:jc w:val="left"/>
        <w:rPr>
          <w:b/>
          <w:bCs/>
        </w:rPr>
      </w:pPr>
    </w:p>
    <w:p w14:paraId="15BCB092" w14:textId="77777777" w:rsidR="000F59D4" w:rsidRDefault="000F59D4" w:rsidP="00AB35F7">
      <w:pPr>
        <w:pStyle w:val="Balk1"/>
        <w:rPr>
          <w:rFonts w:eastAsia="Times New Roman"/>
          <w:lang w:val="tr-TR"/>
        </w:rPr>
        <w:sectPr w:rsidR="000F59D4" w:rsidSect="00637957">
          <w:pgSz w:w="11910" w:h="16840"/>
          <w:pgMar w:top="1701" w:right="1418" w:bottom="1418" w:left="1985" w:header="0" w:footer="283" w:gutter="0"/>
          <w:cols w:space="708"/>
          <w:docGrid w:linePitch="326"/>
        </w:sectPr>
      </w:pPr>
      <w:bookmarkStart w:id="46" w:name="_Toc67034293"/>
      <w:bookmarkStart w:id="47" w:name="_Toc100753831"/>
    </w:p>
    <w:p w14:paraId="79E1D9D8" w14:textId="44CACCC3" w:rsidR="004C6940" w:rsidRDefault="00AB35F7" w:rsidP="00AB35F7">
      <w:pPr>
        <w:pStyle w:val="Balk1"/>
        <w:rPr>
          <w:rFonts w:eastAsia="Times New Roman"/>
          <w:lang w:val="tr-TR"/>
        </w:rPr>
      </w:pPr>
      <w:r>
        <w:rPr>
          <w:rFonts w:eastAsia="Times New Roman"/>
          <w:lang w:val="tr-TR"/>
        </w:rPr>
        <w:lastRenderedPageBreak/>
        <w:t xml:space="preserve">3. </w:t>
      </w:r>
      <w:r w:rsidR="000B73A8" w:rsidRPr="004C6940">
        <w:rPr>
          <w:rFonts w:eastAsia="Times New Roman"/>
          <w:lang w:val="tr-TR"/>
        </w:rPr>
        <w:t>GEREÇ VE YÖNTEM</w:t>
      </w:r>
      <w:bookmarkEnd w:id="46"/>
      <w:bookmarkEnd w:id="47"/>
    </w:p>
    <w:p w14:paraId="43EDCDE2" w14:textId="15003524" w:rsidR="00ED09E7" w:rsidRDefault="00ED09E7" w:rsidP="00ED09E7">
      <w:pPr>
        <w:rPr>
          <w:lang w:val="tr-TR"/>
        </w:rPr>
      </w:pPr>
    </w:p>
    <w:p w14:paraId="4F5310F9" w14:textId="54DBDA99" w:rsidR="00ED09E7" w:rsidRDefault="00ED09E7" w:rsidP="00ED09E7">
      <w:pPr>
        <w:pStyle w:val="Balk2"/>
        <w:rPr>
          <w:rFonts w:eastAsia="Times New Roman"/>
          <w:lang w:val="tr-TR"/>
        </w:rPr>
      </w:pPr>
      <w:bookmarkStart w:id="48" w:name="_Toc100753832"/>
      <w:r>
        <w:rPr>
          <w:rFonts w:eastAsia="Times New Roman"/>
          <w:lang w:val="tr-TR"/>
        </w:rPr>
        <w:t>3.1. İKİNCİ DERECE BAŞLIK</w:t>
      </w:r>
      <w:bookmarkEnd w:id="48"/>
      <w:r>
        <w:rPr>
          <w:rFonts w:eastAsia="Times New Roman"/>
          <w:lang w:val="tr-TR"/>
        </w:rPr>
        <w:t xml:space="preserve"> </w:t>
      </w:r>
    </w:p>
    <w:p w14:paraId="36450211" w14:textId="6562CBDD" w:rsidR="002E6DB2" w:rsidRDefault="002E6DB2" w:rsidP="002E6DB2">
      <w:pPr>
        <w:pStyle w:val="GvdeMetni"/>
      </w:pPr>
      <w:proofErr w:type="spellStart"/>
      <w:r>
        <w:t>Tüm</w:t>
      </w:r>
      <w:proofErr w:type="spellEnd"/>
      <w:r>
        <w:t xml:space="preserve"> </w:t>
      </w:r>
      <w:proofErr w:type="spellStart"/>
      <w:r>
        <w:t>tablo</w:t>
      </w:r>
      <w:proofErr w:type="spellEnd"/>
      <w:r>
        <w:t xml:space="preserve">, </w:t>
      </w:r>
      <w:proofErr w:type="spellStart"/>
      <w:r>
        <w:t>şekil</w:t>
      </w:r>
      <w:proofErr w:type="spellEnd"/>
      <w:r>
        <w:t xml:space="preserve">, </w:t>
      </w:r>
      <w:proofErr w:type="spellStart"/>
      <w:r>
        <w:t>resim</w:t>
      </w:r>
      <w:proofErr w:type="spellEnd"/>
      <w:r>
        <w:t xml:space="preserve">, </w:t>
      </w:r>
      <w:proofErr w:type="spellStart"/>
      <w:r>
        <w:t>grafik</w:t>
      </w:r>
      <w:proofErr w:type="spellEnd"/>
      <w:r w:rsidR="00C55C11">
        <w:t xml:space="preserve">, </w:t>
      </w:r>
      <w:proofErr w:type="spellStart"/>
      <w:r w:rsidR="00C55C11">
        <w:t>denklemler</w:t>
      </w:r>
      <w:proofErr w:type="spellEnd"/>
      <w:r w:rsidR="00C55C11"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metinler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(</w:t>
      </w:r>
      <w:proofErr w:type="spellStart"/>
      <w:r>
        <w:t>öncesi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sonrasında</w:t>
      </w:r>
      <w:proofErr w:type="spellEnd"/>
      <w:r>
        <w:t xml:space="preserve">) </w:t>
      </w:r>
      <w:proofErr w:type="spellStart"/>
      <w:r>
        <w:t>boş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satır</w:t>
      </w:r>
      <w:proofErr w:type="spellEnd"/>
      <w:r>
        <w:t xml:space="preserve"> </w:t>
      </w:r>
      <w:proofErr w:type="spellStart"/>
      <w:r w:rsidR="00886102">
        <w:t>bırakınız</w:t>
      </w:r>
      <w:proofErr w:type="spellEnd"/>
      <w:r w:rsidR="00886102">
        <w:t xml:space="preserve">. </w:t>
      </w:r>
      <w:r w:rsidR="006C42E0">
        <w:fldChar w:fldCharType="begin"/>
      </w:r>
      <w:r w:rsidR="006C42E0">
        <w:instrText xml:space="preserve"> TOC \h \z \c "Tablo 1." </w:instrText>
      </w:r>
      <w:r w:rsidR="006C42E0">
        <w:fldChar w:fldCharType="separate"/>
      </w:r>
      <w:r w:rsidR="006C42E0">
        <w:fldChar w:fldCharType="end"/>
      </w:r>
    </w:p>
    <w:p w14:paraId="23E41BF4" w14:textId="3EA0B208" w:rsidR="00CE34BC" w:rsidRDefault="00CE34BC" w:rsidP="008F5AE6">
      <w:pPr>
        <w:pStyle w:val="Balk3"/>
        <w:rPr>
          <w:rFonts w:eastAsia="Times New Roman"/>
          <w:lang w:val="tr-TR"/>
        </w:rPr>
      </w:pPr>
      <w:bookmarkStart w:id="49" w:name="_Toc100753833"/>
      <w:r>
        <w:rPr>
          <w:rFonts w:eastAsia="Times New Roman"/>
          <w:lang w:val="tr-TR"/>
        </w:rPr>
        <w:t>3.</w:t>
      </w:r>
      <w:r w:rsidR="008F5AE6">
        <w:rPr>
          <w:rFonts w:eastAsia="Times New Roman"/>
          <w:lang w:val="tr-TR"/>
        </w:rPr>
        <w:t>1</w:t>
      </w:r>
      <w:r>
        <w:rPr>
          <w:rFonts w:eastAsia="Times New Roman"/>
          <w:lang w:val="tr-TR"/>
        </w:rPr>
        <w:t>.</w:t>
      </w:r>
      <w:r w:rsidR="008F5AE6">
        <w:rPr>
          <w:rFonts w:eastAsia="Times New Roman"/>
          <w:lang w:val="tr-TR"/>
        </w:rPr>
        <w:t>1</w:t>
      </w:r>
      <w:r w:rsidR="009C632B">
        <w:rPr>
          <w:rFonts w:eastAsia="Times New Roman"/>
          <w:lang w:val="tr-TR"/>
        </w:rPr>
        <w:t>.</w:t>
      </w:r>
      <w:r>
        <w:rPr>
          <w:rFonts w:eastAsia="Times New Roman"/>
          <w:lang w:val="tr-TR"/>
        </w:rPr>
        <w:t xml:space="preserve"> </w:t>
      </w:r>
      <w:r w:rsidR="008F5AE6">
        <w:rPr>
          <w:rFonts w:eastAsia="Times New Roman"/>
          <w:lang w:val="tr-TR"/>
        </w:rPr>
        <w:t>Üçüncü Derece Başlık</w:t>
      </w:r>
      <w:bookmarkEnd w:id="49"/>
    </w:p>
    <w:p w14:paraId="64C6D70A" w14:textId="273A51CB" w:rsidR="00FD0379" w:rsidRDefault="00CE34BC" w:rsidP="00FD0379">
      <w:pPr>
        <w:pStyle w:val="GvdeMetni"/>
        <w:rPr>
          <w:lang w:val="tr-TR"/>
        </w:rPr>
      </w:pPr>
      <w:r>
        <w:rPr>
          <w:lang w:val="tr-TR"/>
        </w:rPr>
        <w:t xml:space="preserve"> </w:t>
      </w:r>
      <w:r w:rsidRPr="00CE34BC">
        <w:rPr>
          <w:lang w:val="tr-TR"/>
        </w:rPr>
        <w:t xml:space="preserve">Resimlemeleriniz için (tablo, şekil, resim, grafik vb.) otomatik resim başlığı kullanmanız tablolar ve şekiller listenizi otomatik şekilde oluşturmanıza yardımcı olur. </w:t>
      </w:r>
      <w:r w:rsidR="000C40F8">
        <w:rPr>
          <w:lang w:val="tr-TR"/>
        </w:rPr>
        <w:t>Bunun için şeklinize</w:t>
      </w:r>
      <w:r w:rsidRPr="00CE34BC">
        <w:rPr>
          <w:lang w:val="tr-TR"/>
        </w:rPr>
        <w:t xml:space="preserve"> sağ tıkla</w:t>
      </w:r>
      <w:r w:rsidR="00B25D51">
        <w:rPr>
          <w:lang w:val="tr-TR"/>
        </w:rPr>
        <w:t>dığınızda açılan pencerede</w:t>
      </w:r>
      <w:r w:rsidRPr="00CE34BC">
        <w:rPr>
          <w:lang w:val="tr-TR"/>
        </w:rPr>
        <w:t xml:space="preserve"> veya başvurular sekmesinde</w:t>
      </w:r>
      <w:r w:rsidR="005C2F60">
        <w:rPr>
          <w:lang w:val="tr-TR"/>
        </w:rPr>
        <w:t>,</w:t>
      </w:r>
      <w:r w:rsidRPr="00CE34BC">
        <w:rPr>
          <w:lang w:val="tr-TR"/>
        </w:rPr>
        <w:t xml:space="preserve"> ‘Resim yazısı ekle’ seçeneğini seçin. Ardından </w:t>
      </w:r>
      <w:r w:rsidR="000C40F8">
        <w:rPr>
          <w:lang w:val="tr-TR"/>
        </w:rPr>
        <w:t>şeklin</w:t>
      </w:r>
      <w:r w:rsidRPr="00CE34BC">
        <w:rPr>
          <w:lang w:val="tr-TR"/>
        </w:rPr>
        <w:t xml:space="preserve"> bulunduğu bölüm için uygun etiketi ‘Yeni Etiket’ sekmesinden oluşturun. Örneğin Gereç ve Yöntem bölümündeki bir </w:t>
      </w:r>
      <w:r w:rsidR="00FD0379">
        <w:rPr>
          <w:lang w:val="tr-TR"/>
        </w:rPr>
        <w:t>şekil</w:t>
      </w:r>
      <w:r w:rsidRPr="00CE34BC">
        <w:rPr>
          <w:lang w:val="tr-TR"/>
        </w:rPr>
        <w:t xml:space="preserve"> için ‘</w:t>
      </w:r>
      <w:r w:rsidR="00FD0379">
        <w:rPr>
          <w:lang w:val="tr-TR"/>
        </w:rPr>
        <w:t>Şekil</w:t>
      </w:r>
      <w:r w:rsidRPr="00CE34BC">
        <w:rPr>
          <w:lang w:val="tr-TR"/>
        </w:rPr>
        <w:t xml:space="preserve"> 3.’ şeklinde yeni bir etiket oluşturabilirsiniz</w:t>
      </w:r>
      <w:r w:rsidR="00202F7A">
        <w:rPr>
          <w:lang w:val="tr-TR"/>
        </w:rPr>
        <w:t xml:space="preserve"> veya varsa listedeki bu etiketi kullanabilirsiniz</w:t>
      </w:r>
      <w:r w:rsidRPr="00CE34BC">
        <w:rPr>
          <w:lang w:val="tr-TR"/>
        </w:rPr>
        <w:t xml:space="preserve">. Otomatik olarak </w:t>
      </w:r>
      <w:r w:rsidR="000C40F8">
        <w:rPr>
          <w:lang w:val="tr-TR"/>
        </w:rPr>
        <w:t>şekil</w:t>
      </w:r>
      <w:r w:rsidRPr="00CE34BC">
        <w:rPr>
          <w:lang w:val="tr-TR"/>
        </w:rPr>
        <w:t xml:space="preserve"> sıra numarası etiketin yanında çıkacaktır (</w:t>
      </w:r>
      <w:r w:rsidR="000C40F8">
        <w:rPr>
          <w:lang w:val="tr-TR"/>
        </w:rPr>
        <w:t xml:space="preserve">Gereç ve Yöntem bölümündeki </w:t>
      </w:r>
      <w:r w:rsidR="00FD0379">
        <w:rPr>
          <w:lang w:val="tr-TR"/>
        </w:rPr>
        <w:t>ilk</w:t>
      </w:r>
      <w:r w:rsidRPr="00CE34BC">
        <w:rPr>
          <w:lang w:val="tr-TR"/>
        </w:rPr>
        <w:t xml:space="preserve"> </w:t>
      </w:r>
      <w:r w:rsidR="00FD0379">
        <w:rPr>
          <w:lang w:val="tr-TR"/>
        </w:rPr>
        <w:t xml:space="preserve">şekil </w:t>
      </w:r>
      <w:r w:rsidRPr="00CE34BC">
        <w:rPr>
          <w:lang w:val="tr-TR"/>
        </w:rPr>
        <w:t xml:space="preserve">için </w:t>
      </w:r>
      <w:r w:rsidR="00FD0379">
        <w:rPr>
          <w:lang w:val="tr-TR"/>
        </w:rPr>
        <w:t>Şekil</w:t>
      </w:r>
      <w:r w:rsidRPr="00CE34BC">
        <w:rPr>
          <w:lang w:val="tr-TR"/>
        </w:rPr>
        <w:t xml:space="preserve"> 3.</w:t>
      </w:r>
      <w:r w:rsidR="00FD0379">
        <w:rPr>
          <w:lang w:val="tr-TR"/>
        </w:rPr>
        <w:t>1</w:t>
      </w:r>
      <w:r w:rsidRPr="00CE34BC">
        <w:rPr>
          <w:lang w:val="tr-TR"/>
        </w:rPr>
        <w:t xml:space="preserve">). </w:t>
      </w:r>
      <w:r w:rsidR="00202F7A">
        <w:rPr>
          <w:lang w:val="tr-TR"/>
        </w:rPr>
        <w:t>Tamam tıkladıktan sonra e</w:t>
      </w:r>
      <w:r w:rsidR="00202F7A" w:rsidRPr="00CE34BC">
        <w:rPr>
          <w:lang w:val="tr-TR"/>
        </w:rPr>
        <w:t>tiketin devamına</w:t>
      </w:r>
      <w:r w:rsidR="00202F7A">
        <w:rPr>
          <w:lang w:val="tr-TR"/>
        </w:rPr>
        <w:t xml:space="preserve"> iki nokta koyarak</w:t>
      </w:r>
      <w:r w:rsidR="00202F7A" w:rsidRPr="00CE34BC">
        <w:rPr>
          <w:lang w:val="tr-TR"/>
        </w:rPr>
        <w:t xml:space="preserve"> sadece ilk kelimenin baş harfi büyük olacak şekilde başlığı yazın.</w:t>
      </w:r>
      <w:r w:rsidR="00202F7A">
        <w:rPr>
          <w:lang w:val="tr-TR"/>
        </w:rPr>
        <w:t xml:space="preserve"> Son olarak başlık numarası ve başlığı örneklerdeki düzene göre ayarlayın (sadece başlık numarası koyu, noktadan sonra boşluksuz)</w:t>
      </w:r>
      <w:r w:rsidR="008A5B06">
        <w:rPr>
          <w:lang w:val="tr-TR"/>
        </w:rPr>
        <w:t>.</w:t>
      </w:r>
    </w:p>
    <w:p w14:paraId="2BB2941D" w14:textId="76142CA5" w:rsidR="00FD0379" w:rsidRDefault="006C5962" w:rsidP="00E11BBB">
      <w:pPr>
        <w:pStyle w:val="GvdeMetni"/>
        <w:tabs>
          <w:tab w:val="left" w:pos="8364"/>
        </w:tabs>
        <w:ind w:firstLine="0"/>
        <w:rPr>
          <w:lang w:val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56032" behindDoc="0" locked="0" layoutInCell="1" allowOverlap="1" wp14:anchorId="093A6326" wp14:editId="249594D0">
            <wp:simplePos x="0" y="0"/>
            <wp:positionH relativeFrom="column">
              <wp:posOffset>-23688</wp:posOffset>
            </wp:positionH>
            <wp:positionV relativeFrom="page">
              <wp:posOffset>6435449</wp:posOffset>
            </wp:positionV>
            <wp:extent cx="5220586" cy="2755631"/>
            <wp:effectExtent l="0" t="0" r="0" b="6985"/>
            <wp:wrapNone/>
            <wp:docPr id="6" name="Resim 6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 descr="metin içeren bir resim&#10;&#10;Açıklama otomatik olarak oluşturuldu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586" cy="2755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40581" w14:textId="7FBC4E48" w:rsidR="00FD0379" w:rsidRDefault="00FD0379" w:rsidP="00FD0379">
      <w:pPr>
        <w:pStyle w:val="GvdeMetni"/>
        <w:rPr>
          <w:lang w:val="tr-TR"/>
        </w:rPr>
      </w:pPr>
    </w:p>
    <w:p w14:paraId="44E19B96" w14:textId="1E1A9BB1" w:rsidR="00FD0379" w:rsidRDefault="00FD0379" w:rsidP="00FD0379">
      <w:pPr>
        <w:pStyle w:val="GvdeMetni"/>
        <w:rPr>
          <w:lang w:val="tr-TR"/>
        </w:rPr>
      </w:pPr>
    </w:p>
    <w:p w14:paraId="7DD392BD" w14:textId="77777777" w:rsidR="00FD0379" w:rsidRDefault="00FD0379" w:rsidP="00FD0379">
      <w:pPr>
        <w:pStyle w:val="GvdeMetni"/>
        <w:rPr>
          <w:lang w:val="tr-TR"/>
        </w:rPr>
      </w:pPr>
    </w:p>
    <w:p w14:paraId="68956084" w14:textId="2EE71D70" w:rsidR="00FD0379" w:rsidRPr="00FD0379" w:rsidRDefault="00FD0379" w:rsidP="00FD0379">
      <w:pPr>
        <w:pStyle w:val="GvdeMetni"/>
        <w:rPr>
          <w:lang w:val="tr-TR"/>
        </w:rPr>
      </w:pPr>
    </w:p>
    <w:p w14:paraId="11529BBD" w14:textId="437A2D57" w:rsidR="00FD0379" w:rsidRDefault="00FD0379" w:rsidP="00FD0379">
      <w:pPr>
        <w:pStyle w:val="GvdeMetni"/>
        <w:ind w:firstLine="0"/>
        <w:rPr>
          <w:iCs/>
          <w:noProof/>
        </w:rPr>
      </w:pPr>
    </w:p>
    <w:p w14:paraId="4293C47A" w14:textId="52FF1AC2" w:rsidR="00FD0379" w:rsidRPr="00CE34BC" w:rsidRDefault="00FD0379" w:rsidP="00FD0379">
      <w:pPr>
        <w:pStyle w:val="GvdeMetni"/>
        <w:ind w:firstLine="0"/>
        <w:rPr>
          <w:lang w:val="tr-TR"/>
        </w:rPr>
      </w:pPr>
    </w:p>
    <w:p w14:paraId="440357FB" w14:textId="00F3B30D" w:rsidR="00ED09E7" w:rsidRPr="00ED09E7" w:rsidRDefault="00ED09E7" w:rsidP="00ED09E7">
      <w:pPr>
        <w:rPr>
          <w:lang w:val="tr-TR"/>
        </w:rPr>
      </w:pPr>
    </w:p>
    <w:p w14:paraId="4939CA2D" w14:textId="5F1C0001" w:rsidR="00877E9A" w:rsidRDefault="00877E9A" w:rsidP="00877E9A"/>
    <w:p w14:paraId="0B5CF005" w14:textId="77777777" w:rsidR="00E11BBB" w:rsidRDefault="00E11BBB" w:rsidP="00E11BBB">
      <w:pPr>
        <w:pStyle w:val="ResimYazs"/>
        <w:rPr>
          <w:b/>
          <w:bCs/>
        </w:rPr>
      </w:pPr>
    </w:p>
    <w:p w14:paraId="0C7A31BA" w14:textId="4A49F665" w:rsidR="00E11BBB" w:rsidRPr="00E11BBB" w:rsidRDefault="00E11BBB" w:rsidP="00E11BBB">
      <w:pPr>
        <w:pStyle w:val="ResimYazs"/>
      </w:pPr>
      <w:bookmarkStart w:id="50" w:name="_Toc100753389"/>
      <w:proofErr w:type="spellStart"/>
      <w:r w:rsidRPr="00E11BBB">
        <w:rPr>
          <w:b/>
          <w:bCs/>
        </w:rPr>
        <w:t>Şekil</w:t>
      </w:r>
      <w:proofErr w:type="spellEnd"/>
      <w:r w:rsidRPr="00E11BBB">
        <w:rPr>
          <w:b/>
          <w:bCs/>
        </w:rPr>
        <w:t xml:space="preserve"> 3.</w:t>
      </w:r>
      <w:r w:rsidRPr="00E11BBB">
        <w:rPr>
          <w:b/>
          <w:bCs/>
        </w:rPr>
        <w:fldChar w:fldCharType="begin"/>
      </w:r>
      <w:r w:rsidRPr="00E11BBB">
        <w:rPr>
          <w:b/>
          <w:bCs/>
        </w:rPr>
        <w:instrText xml:space="preserve"> SEQ Şekil_3. \* ARABIC </w:instrText>
      </w:r>
      <w:r w:rsidRPr="00E11BBB">
        <w:rPr>
          <w:b/>
          <w:bCs/>
        </w:rPr>
        <w:fldChar w:fldCharType="separate"/>
      </w:r>
      <w:r w:rsidRPr="00E11BBB">
        <w:rPr>
          <w:b/>
          <w:bCs/>
          <w:noProof/>
        </w:rPr>
        <w:t>1</w:t>
      </w:r>
      <w:r w:rsidRPr="00E11BBB">
        <w:rPr>
          <w:b/>
          <w:bCs/>
        </w:rPr>
        <w:fldChar w:fldCharType="end"/>
      </w:r>
      <w:r>
        <w:rPr>
          <w:b/>
          <w:bCs/>
        </w:rPr>
        <w:t xml:space="preserve">: </w:t>
      </w:r>
      <w:proofErr w:type="spellStart"/>
      <w:r>
        <w:t>Şekil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ekleme</w:t>
      </w:r>
      <w:bookmarkEnd w:id="50"/>
      <w:proofErr w:type="spellEnd"/>
    </w:p>
    <w:p w14:paraId="497B2AFA" w14:textId="053FAB85" w:rsidR="008F5AE6" w:rsidRDefault="008F5AE6" w:rsidP="008F5AE6">
      <w:pPr>
        <w:pStyle w:val="Balk3"/>
        <w:rPr>
          <w:rFonts w:eastAsia="Times New Roman"/>
          <w:lang w:val="tr-TR"/>
        </w:rPr>
      </w:pPr>
      <w:bookmarkStart w:id="51" w:name="_Toc100753834"/>
      <w:r>
        <w:rPr>
          <w:rFonts w:eastAsia="Times New Roman"/>
          <w:lang w:val="tr-TR"/>
        </w:rPr>
        <w:lastRenderedPageBreak/>
        <w:t>3.1.</w:t>
      </w:r>
      <w:r w:rsidR="006624AA">
        <w:rPr>
          <w:rFonts w:eastAsia="Times New Roman"/>
          <w:lang w:val="tr-TR"/>
        </w:rPr>
        <w:t>2.</w:t>
      </w:r>
      <w:r>
        <w:rPr>
          <w:rFonts w:eastAsia="Times New Roman"/>
          <w:lang w:val="tr-TR"/>
        </w:rPr>
        <w:t xml:space="preserve"> Üçüncü Derece Başlık</w:t>
      </w:r>
      <w:bookmarkEnd w:id="51"/>
    </w:p>
    <w:p w14:paraId="04ACF6E0" w14:textId="5811E3AC" w:rsidR="008F5AE6" w:rsidRDefault="008F5AE6" w:rsidP="008F5AE6">
      <w:pPr>
        <w:pStyle w:val="GvdeMetni"/>
        <w:rPr>
          <w:lang w:val="tr-TR"/>
        </w:rPr>
      </w:pPr>
      <w:r>
        <w:rPr>
          <w:lang w:val="tr-TR"/>
        </w:rPr>
        <w:t>Şekiller listesi oluşturmak için başvurular sekmesindeki resim yazıları bölümünden ‘şekiller tablosu ekle’ seçeneğine tıklayınız.</w:t>
      </w:r>
      <w:r w:rsidR="00F96D91">
        <w:rPr>
          <w:lang w:val="tr-TR"/>
        </w:rPr>
        <w:t xml:space="preserve"> </w:t>
      </w:r>
      <w:r w:rsidR="00A70FA9">
        <w:rPr>
          <w:lang w:val="tr-TR"/>
        </w:rPr>
        <w:t>Buradan kullandığınız</w:t>
      </w:r>
      <w:r w:rsidR="00106F76">
        <w:rPr>
          <w:lang w:val="tr-TR"/>
        </w:rPr>
        <w:t xml:space="preserve"> şekil </w:t>
      </w:r>
      <w:r w:rsidR="00A70FA9">
        <w:rPr>
          <w:lang w:val="tr-TR"/>
        </w:rPr>
        <w:t>etiketle</w:t>
      </w:r>
      <w:r w:rsidR="00106F76">
        <w:rPr>
          <w:lang w:val="tr-TR"/>
        </w:rPr>
        <w:t>ri</w:t>
      </w:r>
      <w:r w:rsidR="00A70FA9">
        <w:rPr>
          <w:lang w:val="tr-TR"/>
        </w:rPr>
        <w:t xml:space="preserve"> için ayrı ayrı şekil tablosu oluştur</w:t>
      </w:r>
      <w:r w:rsidR="00106F76">
        <w:rPr>
          <w:lang w:val="tr-TR"/>
        </w:rPr>
        <w:t>arak sonrasında bunları birleşik bir liste görünümüne</w:t>
      </w:r>
      <w:r w:rsidR="00680103">
        <w:rPr>
          <w:lang w:val="tr-TR"/>
        </w:rPr>
        <w:t xml:space="preserve"> (şekiller listesi sayfasındaki gibi)</w:t>
      </w:r>
      <w:r w:rsidR="00106F76">
        <w:rPr>
          <w:lang w:val="tr-TR"/>
        </w:rPr>
        <w:t xml:space="preserve"> sokabilirsiniz.</w:t>
      </w:r>
    </w:p>
    <w:p w14:paraId="22D050D2" w14:textId="77777777" w:rsidR="00F96D91" w:rsidRPr="008F5AE6" w:rsidRDefault="00F96D91" w:rsidP="00F96D91">
      <w:pPr>
        <w:pStyle w:val="GvdeMetni"/>
        <w:ind w:firstLine="0"/>
        <w:rPr>
          <w:lang w:val="tr-TR"/>
        </w:rPr>
      </w:pPr>
    </w:p>
    <w:p w14:paraId="11FA3D06" w14:textId="2ABEC2B5" w:rsidR="008F5AE6" w:rsidRDefault="00F96D91" w:rsidP="004013AE">
      <w:pPr>
        <w:pStyle w:val="ResimYazs"/>
        <w:spacing w:before="240"/>
        <w:jc w:val="left"/>
        <w:rPr>
          <w:b/>
          <w:bCs/>
        </w:rPr>
      </w:pPr>
      <w:r w:rsidRPr="00F96D91">
        <w:rPr>
          <w:b/>
          <w:bCs/>
          <w:noProof/>
          <w:lang w:val="tr-TR" w:eastAsia="tr-TR"/>
        </w:rPr>
        <w:drawing>
          <wp:inline distT="0" distB="0" distL="0" distR="0" wp14:anchorId="7340661A" wp14:editId="3BDB050E">
            <wp:extent cx="5231219" cy="3822700"/>
            <wp:effectExtent l="0" t="0" r="7620" b="6350"/>
            <wp:docPr id="52" name="Resim 52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Resim 52" descr="metin içeren bir resim&#10;&#10;Açıklama otomatik olarak oluşturuldu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2168" cy="382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CD7F5" w14:textId="16974BBC" w:rsidR="00F96D91" w:rsidRDefault="00F96D91" w:rsidP="00B25D51">
      <w:pPr>
        <w:pStyle w:val="ResimYazs"/>
        <w:rPr>
          <w:iCs w:val="0"/>
          <w:szCs w:val="24"/>
        </w:rPr>
      </w:pPr>
      <w:bookmarkStart w:id="52" w:name="_Toc100753390"/>
      <w:proofErr w:type="spellStart"/>
      <w:r w:rsidRPr="00F96D91">
        <w:rPr>
          <w:b/>
          <w:bCs/>
        </w:rPr>
        <w:t>Şekil</w:t>
      </w:r>
      <w:proofErr w:type="spellEnd"/>
      <w:r w:rsidRPr="00F96D91">
        <w:rPr>
          <w:b/>
          <w:bCs/>
        </w:rPr>
        <w:t xml:space="preserve"> 3.</w:t>
      </w:r>
      <w:r w:rsidRPr="00F96D91">
        <w:rPr>
          <w:b/>
          <w:bCs/>
        </w:rPr>
        <w:fldChar w:fldCharType="begin"/>
      </w:r>
      <w:r w:rsidRPr="00F96D91">
        <w:rPr>
          <w:b/>
          <w:bCs/>
        </w:rPr>
        <w:instrText xml:space="preserve"> SEQ Şekil_3. \* ARABIC </w:instrText>
      </w:r>
      <w:r w:rsidRPr="00F96D91">
        <w:rPr>
          <w:b/>
          <w:bCs/>
        </w:rPr>
        <w:fldChar w:fldCharType="separate"/>
      </w:r>
      <w:r w:rsidR="00E11BBB">
        <w:rPr>
          <w:b/>
          <w:bCs/>
          <w:noProof/>
        </w:rPr>
        <w:t>2</w:t>
      </w:r>
      <w:r w:rsidRPr="00F96D91">
        <w:rPr>
          <w:b/>
          <w:bCs/>
        </w:rPr>
        <w:fldChar w:fldCharType="end"/>
      </w:r>
      <w:r w:rsidRPr="00F96D91">
        <w:rPr>
          <w:b/>
          <w:bCs/>
          <w:iCs w:val="0"/>
          <w:szCs w:val="24"/>
        </w:rPr>
        <w:t>:</w:t>
      </w:r>
      <w:r w:rsidRPr="00F96D91">
        <w:rPr>
          <w:iCs w:val="0"/>
          <w:szCs w:val="24"/>
        </w:rPr>
        <w:t xml:space="preserve"> </w:t>
      </w:r>
      <w:proofErr w:type="spellStart"/>
      <w:r>
        <w:rPr>
          <w:iCs w:val="0"/>
          <w:szCs w:val="24"/>
        </w:rPr>
        <w:t>Şekiller</w:t>
      </w:r>
      <w:proofErr w:type="spellEnd"/>
      <w:r>
        <w:rPr>
          <w:iCs w:val="0"/>
          <w:szCs w:val="24"/>
        </w:rPr>
        <w:t xml:space="preserve"> </w:t>
      </w:r>
      <w:proofErr w:type="spellStart"/>
      <w:r>
        <w:rPr>
          <w:iCs w:val="0"/>
          <w:szCs w:val="24"/>
        </w:rPr>
        <w:t>listesi</w:t>
      </w:r>
      <w:proofErr w:type="spellEnd"/>
      <w:r>
        <w:rPr>
          <w:iCs w:val="0"/>
          <w:szCs w:val="24"/>
        </w:rPr>
        <w:t xml:space="preserve"> </w:t>
      </w:r>
      <w:proofErr w:type="spellStart"/>
      <w:r>
        <w:rPr>
          <w:iCs w:val="0"/>
          <w:szCs w:val="24"/>
        </w:rPr>
        <w:t>oluşturma</w:t>
      </w:r>
      <w:bookmarkEnd w:id="52"/>
      <w:proofErr w:type="spellEnd"/>
    </w:p>
    <w:p w14:paraId="2196F93B" w14:textId="77777777" w:rsidR="00F96D91" w:rsidRDefault="00F96D91" w:rsidP="00F96D91">
      <w:pPr>
        <w:pStyle w:val="ResimYazs"/>
        <w:rPr>
          <w:iCs w:val="0"/>
          <w:szCs w:val="24"/>
        </w:rPr>
      </w:pPr>
    </w:p>
    <w:p w14:paraId="059D07B1" w14:textId="6AFB4DFB" w:rsidR="00A70FA9" w:rsidRDefault="00A70FA9" w:rsidP="00A70FA9">
      <w:pPr>
        <w:pStyle w:val="Balk3"/>
        <w:rPr>
          <w:rFonts w:eastAsia="Times New Roman"/>
          <w:lang w:val="tr-TR"/>
        </w:rPr>
      </w:pPr>
      <w:bookmarkStart w:id="53" w:name="_Toc100753835"/>
      <w:r>
        <w:rPr>
          <w:rFonts w:eastAsia="Times New Roman"/>
          <w:lang w:val="tr-TR"/>
        </w:rPr>
        <w:t>3.1.</w:t>
      </w:r>
      <w:r w:rsidR="006624AA">
        <w:rPr>
          <w:rFonts w:eastAsia="Times New Roman"/>
          <w:lang w:val="tr-TR"/>
        </w:rPr>
        <w:t>3</w:t>
      </w:r>
      <w:r w:rsidR="009C632B">
        <w:rPr>
          <w:rFonts w:eastAsia="Times New Roman"/>
          <w:lang w:val="tr-TR"/>
        </w:rPr>
        <w:t>.</w:t>
      </w:r>
      <w:r>
        <w:rPr>
          <w:rFonts w:eastAsia="Times New Roman"/>
          <w:lang w:val="tr-TR"/>
        </w:rPr>
        <w:t xml:space="preserve"> Üçüncü Derece Başlık</w:t>
      </w:r>
      <w:bookmarkStart w:id="54" w:name="_Toc67044001"/>
      <w:bookmarkEnd w:id="53"/>
    </w:p>
    <w:p w14:paraId="6EDDB0C2" w14:textId="085E9117" w:rsidR="00A70FA9" w:rsidRDefault="0043586C" w:rsidP="00A70FA9">
      <w:pPr>
        <w:pStyle w:val="GvdeMetni"/>
        <w:rPr>
          <w:lang w:val="tr-TR"/>
        </w:rPr>
      </w:pPr>
      <w:r>
        <w:rPr>
          <w:lang w:val="tr-TR"/>
        </w:rPr>
        <w:t xml:space="preserve">Şekiller listesini güncellemek için listeye sağ tıklayarak alanı güncelle deyiniz. Şablonda </w:t>
      </w:r>
      <w:r w:rsidR="002E6DB2">
        <w:rPr>
          <w:lang w:val="tr-TR"/>
        </w:rPr>
        <w:t>Genel Bilgiler, Gereç ve Yöntem ve Bulgular</w:t>
      </w:r>
      <w:r>
        <w:rPr>
          <w:lang w:val="tr-TR"/>
        </w:rPr>
        <w:t xml:space="preserve"> bölümle</w:t>
      </w:r>
      <w:r w:rsidR="002E6DB2">
        <w:rPr>
          <w:lang w:val="tr-TR"/>
        </w:rPr>
        <w:t>rinde</w:t>
      </w:r>
      <w:r>
        <w:rPr>
          <w:lang w:val="tr-TR"/>
        </w:rPr>
        <w:t xml:space="preserve"> şekillere yer verilmiştir. Sizin tezinizde bu bölüm dışında şekil varsa</w:t>
      </w:r>
      <w:r w:rsidR="002E6DB2">
        <w:rPr>
          <w:lang w:val="tr-TR"/>
        </w:rPr>
        <w:t>, bunlara ilişkin şekiller tablosunu listeye eklemelisiniz. Şekilleriniz sadece bu bölümlerde yer alıyorsa</w:t>
      </w:r>
      <w:r w:rsidR="000D1BF3">
        <w:rPr>
          <w:lang w:val="tr-TR"/>
        </w:rPr>
        <w:t xml:space="preserve"> yeni şekil listesi oluşturmadan sadece</w:t>
      </w:r>
      <w:r w:rsidR="002E6DB2">
        <w:rPr>
          <w:lang w:val="tr-TR"/>
        </w:rPr>
        <w:t xml:space="preserve"> alanı güncelleştirmeniz yeterli olacaktır. </w:t>
      </w:r>
    </w:p>
    <w:p w14:paraId="2FD951BE" w14:textId="77777777" w:rsidR="008F5AE6" w:rsidRPr="008F5AE6" w:rsidRDefault="008F5AE6" w:rsidP="008F5AE6"/>
    <w:p w14:paraId="1A3E1092" w14:textId="6008B173" w:rsidR="008A729E" w:rsidRPr="008A729E" w:rsidRDefault="008F5AE6" w:rsidP="004013AE">
      <w:pPr>
        <w:pStyle w:val="ResimYazs"/>
        <w:spacing w:before="240"/>
        <w:jc w:val="left"/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692544" behindDoc="1" locked="0" layoutInCell="1" allowOverlap="1" wp14:anchorId="394C0366" wp14:editId="24245A83">
            <wp:simplePos x="0" y="0"/>
            <wp:positionH relativeFrom="margin">
              <wp:posOffset>4445</wp:posOffset>
            </wp:positionH>
            <wp:positionV relativeFrom="page">
              <wp:posOffset>1264920</wp:posOffset>
            </wp:positionV>
            <wp:extent cx="5368925" cy="3156585"/>
            <wp:effectExtent l="0" t="0" r="3175" b="5715"/>
            <wp:wrapTight wrapText="bothSides">
              <wp:wrapPolygon edited="0">
                <wp:start x="0" y="0"/>
                <wp:lineTo x="0" y="21509"/>
                <wp:lineTo x="21536" y="21509"/>
                <wp:lineTo x="21536" y="0"/>
                <wp:lineTo x="0" y="0"/>
              </wp:wrapPolygon>
            </wp:wrapTight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54"/>
      <w:r w:rsidRPr="008A729E">
        <w:t xml:space="preserve"> </w:t>
      </w:r>
    </w:p>
    <w:p w14:paraId="56904294" w14:textId="127E6938" w:rsidR="002E6DB2" w:rsidRDefault="002E6DB2" w:rsidP="009C632B">
      <w:pPr>
        <w:pStyle w:val="ResimYazs"/>
      </w:pPr>
      <w:bookmarkStart w:id="55" w:name="_Toc100753391"/>
      <w:proofErr w:type="spellStart"/>
      <w:r w:rsidRPr="002E6DB2">
        <w:rPr>
          <w:b/>
          <w:bCs/>
        </w:rPr>
        <w:t>Şekil</w:t>
      </w:r>
      <w:proofErr w:type="spellEnd"/>
      <w:r w:rsidRPr="002E6DB2">
        <w:rPr>
          <w:b/>
          <w:bCs/>
        </w:rPr>
        <w:t xml:space="preserve"> 3.</w:t>
      </w:r>
      <w:r w:rsidRPr="002E6DB2">
        <w:rPr>
          <w:b/>
          <w:bCs/>
        </w:rPr>
        <w:fldChar w:fldCharType="begin"/>
      </w:r>
      <w:r w:rsidRPr="002E6DB2">
        <w:rPr>
          <w:b/>
          <w:bCs/>
        </w:rPr>
        <w:instrText xml:space="preserve"> SEQ Şekil_3. \* ARABIC </w:instrText>
      </w:r>
      <w:r w:rsidRPr="002E6DB2">
        <w:rPr>
          <w:b/>
          <w:bCs/>
        </w:rPr>
        <w:fldChar w:fldCharType="separate"/>
      </w:r>
      <w:r w:rsidR="00E11BBB">
        <w:rPr>
          <w:b/>
          <w:bCs/>
          <w:noProof/>
        </w:rPr>
        <w:t>3</w:t>
      </w:r>
      <w:r w:rsidRPr="002E6DB2">
        <w:rPr>
          <w:b/>
          <w:bCs/>
        </w:rPr>
        <w:fldChar w:fldCharType="end"/>
      </w:r>
      <w:r>
        <w:rPr>
          <w:b/>
          <w:bCs/>
        </w:rPr>
        <w:t xml:space="preserve">: </w:t>
      </w:r>
      <w:proofErr w:type="spellStart"/>
      <w:r>
        <w:t>Şekiller</w:t>
      </w:r>
      <w:proofErr w:type="spellEnd"/>
      <w:r>
        <w:t xml:space="preserve"> </w:t>
      </w:r>
      <w:proofErr w:type="spellStart"/>
      <w:r>
        <w:t>listesini</w:t>
      </w:r>
      <w:proofErr w:type="spellEnd"/>
      <w:r>
        <w:t xml:space="preserve"> </w:t>
      </w:r>
      <w:proofErr w:type="spellStart"/>
      <w:r>
        <w:t>güncelleme</w:t>
      </w:r>
      <w:bookmarkEnd w:id="55"/>
      <w:proofErr w:type="spellEnd"/>
    </w:p>
    <w:p w14:paraId="6FE55F27" w14:textId="77777777" w:rsidR="000F4FFF" w:rsidRPr="000F4FFF" w:rsidRDefault="000F4FFF" w:rsidP="000F4FFF"/>
    <w:p w14:paraId="646CEF49" w14:textId="222BA40A" w:rsidR="00452EDA" w:rsidRPr="000F4FFF" w:rsidRDefault="000F4FFF" w:rsidP="000F4FFF">
      <w:pPr>
        <w:pStyle w:val="Balk2"/>
        <w:rPr>
          <w:rFonts w:eastAsia="Times New Roman"/>
          <w:lang w:val="tr-TR"/>
        </w:rPr>
      </w:pPr>
      <w:bookmarkStart w:id="56" w:name="_Toc100753836"/>
      <w:r>
        <w:rPr>
          <w:rFonts w:eastAsia="Times New Roman"/>
          <w:lang w:val="tr-TR"/>
        </w:rPr>
        <w:t>3.2. İKİNCİ DERECE BAŞLIK</w:t>
      </w:r>
      <w:bookmarkEnd w:id="56"/>
    </w:p>
    <w:p w14:paraId="31B97A56" w14:textId="77777777" w:rsidR="00640F51" w:rsidRDefault="00640F51" w:rsidP="00640F51">
      <w:pPr>
        <w:pStyle w:val="GvdeMetni"/>
        <w:rPr>
          <w:lang w:val="tr-TR"/>
        </w:rPr>
      </w:pPr>
      <w:r>
        <w:rPr>
          <w:lang w:val="tr-TR"/>
        </w:rPr>
        <w:t>Tablo, şekil, resim vb. resimlemeler için Tablo 3.1’de verilen kurallara uyunuz.</w:t>
      </w:r>
    </w:p>
    <w:p w14:paraId="56284559" w14:textId="37C36EDF" w:rsidR="00E07BB1" w:rsidRDefault="00E07BB1" w:rsidP="00640F51">
      <w:pPr>
        <w:pStyle w:val="GvdeMetni"/>
        <w:rPr>
          <w:lang w:val="tr-TR"/>
        </w:rPr>
      </w:pPr>
    </w:p>
    <w:p w14:paraId="312C5355" w14:textId="45411C3A" w:rsidR="00E07BB1" w:rsidRPr="00E07BB1" w:rsidRDefault="00E07BB1" w:rsidP="00E07BB1">
      <w:pPr>
        <w:pStyle w:val="ResimYazs"/>
        <w:rPr>
          <w:lang w:val="tr-TR"/>
        </w:rPr>
      </w:pPr>
      <w:bookmarkStart w:id="57" w:name="_Toc100753412"/>
      <w:proofErr w:type="spellStart"/>
      <w:r w:rsidRPr="00E07BB1">
        <w:rPr>
          <w:b/>
          <w:bCs/>
        </w:rPr>
        <w:t>Tablo</w:t>
      </w:r>
      <w:proofErr w:type="spellEnd"/>
      <w:r w:rsidRPr="00E07BB1">
        <w:rPr>
          <w:b/>
          <w:bCs/>
        </w:rPr>
        <w:t xml:space="preserve"> 3.</w:t>
      </w:r>
      <w:r w:rsidRPr="00E07BB1">
        <w:rPr>
          <w:b/>
          <w:bCs/>
        </w:rPr>
        <w:fldChar w:fldCharType="begin"/>
      </w:r>
      <w:r w:rsidRPr="00E07BB1">
        <w:rPr>
          <w:b/>
          <w:bCs/>
        </w:rPr>
        <w:instrText xml:space="preserve"> SEQ Tablo_3. \* ARABIC </w:instrText>
      </w:r>
      <w:r w:rsidRPr="00E07BB1">
        <w:rPr>
          <w:b/>
          <w:bCs/>
        </w:rPr>
        <w:fldChar w:fldCharType="separate"/>
      </w:r>
      <w:r w:rsidRPr="00E07BB1">
        <w:rPr>
          <w:b/>
          <w:bCs/>
          <w:noProof/>
        </w:rPr>
        <w:t>1</w:t>
      </w:r>
      <w:r w:rsidRPr="00E07BB1">
        <w:rPr>
          <w:b/>
          <w:bCs/>
        </w:rPr>
        <w:fldChar w:fldCharType="end"/>
      </w:r>
      <w:r>
        <w:rPr>
          <w:b/>
          <w:bCs/>
        </w:rPr>
        <w:t xml:space="preserve">: </w:t>
      </w:r>
      <w:proofErr w:type="spellStart"/>
      <w:r>
        <w:t>Resimlemelere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kurallar</w:t>
      </w:r>
      <w:bookmarkEnd w:id="57"/>
      <w:proofErr w:type="spellEnd"/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982"/>
        <w:gridCol w:w="1276"/>
        <w:gridCol w:w="1559"/>
        <w:gridCol w:w="1558"/>
      </w:tblGrid>
      <w:tr w:rsidR="00E07BB1" w14:paraId="63FAC980" w14:textId="5923CDC9" w:rsidTr="00AA7382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FD3CA3A" w14:textId="44795F2D" w:rsidR="00E07BB1" w:rsidRDefault="00E07BB1" w:rsidP="00640F51">
            <w:pPr>
              <w:pStyle w:val="GvdeMetni"/>
              <w:ind w:firstLine="0"/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2219E" w14:textId="03804A0E" w:rsidR="00E07BB1" w:rsidRPr="00E07BB1" w:rsidRDefault="00E07BB1" w:rsidP="00E07BB1">
            <w:pPr>
              <w:pStyle w:val="GvdeMetni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07BB1">
              <w:rPr>
                <w:b/>
                <w:bCs/>
                <w:sz w:val="18"/>
                <w:szCs w:val="18"/>
              </w:rPr>
              <w:t>Konum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0AD73" w14:textId="12A5BA64" w:rsidR="00E07BB1" w:rsidRPr="00E07BB1" w:rsidRDefault="00E07BB1" w:rsidP="00E07BB1">
            <w:pPr>
              <w:pStyle w:val="GvdeMetni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07BB1">
              <w:rPr>
                <w:b/>
                <w:bCs/>
                <w:sz w:val="18"/>
                <w:szCs w:val="18"/>
              </w:rPr>
              <w:t>Punto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AE2C7" w14:textId="4402C170" w:rsidR="00E07BB1" w:rsidRPr="00E07BB1" w:rsidRDefault="000F4FFF" w:rsidP="00E07BB1">
            <w:pPr>
              <w:pStyle w:val="GvdeMetni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Yazım Biçimi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4D9A6B6A" w14:textId="131B5F61" w:rsidR="00E07BB1" w:rsidRPr="00E07BB1" w:rsidRDefault="00E07BB1" w:rsidP="00E07BB1">
            <w:pPr>
              <w:pStyle w:val="GvdeMetni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07BB1">
              <w:rPr>
                <w:b/>
                <w:bCs/>
                <w:sz w:val="18"/>
                <w:szCs w:val="18"/>
              </w:rPr>
              <w:t>Yazı Karakteri</w:t>
            </w:r>
          </w:p>
        </w:tc>
      </w:tr>
      <w:tr w:rsidR="00E07BB1" w14:paraId="1D1C1D46" w14:textId="3817A1B7" w:rsidTr="00AA7382"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27113235" w14:textId="0A713E8A" w:rsidR="00E07BB1" w:rsidRPr="00E07BB1" w:rsidRDefault="00E07BB1" w:rsidP="00E07BB1">
            <w:pPr>
              <w:pStyle w:val="GvdeMetni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07BB1">
              <w:rPr>
                <w:b/>
                <w:bCs/>
                <w:sz w:val="18"/>
                <w:szCs w:val="18"/>
              </w:rPr>
              <w:t>Resimleme Görseli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14:paraId="233B4758" w14:textId="412C6C4F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r w:rsidRPr="00E07BB1">
              <w:rPr>
                <w:sz w:val="18"/>
                <w:szCs w:val="18"/>
              </w:rPr>
              <w:t xml:space="preserve">Sol satır başına </w:t>
            </w:r>
            <w:proofErr w:type="spellStart"/>
            <w:r w:rsidRPr="00E07BB1">
              <w:rPr>
                <w:sz w:val="18"/>
                <w:szCs w:val="18"/>
              </w:rPr>
              <w:t>hizalı</w:t>
            </w:r>
            <w:proofErr w:type="spellEnd"/>
          </w:p>
          <w:p w14:paraId="59BFD4A6" w14:textId="42B19DB5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r w:rsidRPr="00E07BB1">
              <w:rPr>
                <w:sz w:val="18"/>
                <w:szCs w:val="18"/>
              </w:rPr>
              <w:t>Sayfa kenar boşluklarından taşmayacak şekilde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F4DC364" w14:textId="77777777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54D9A0F" w14:textId="77777777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7DA3CC02" w14:textId="77777777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07BB1" w14:paraId="3EC77A0F" w14:textId="0FD66376" w:rsidTr="00AA7382">
        <w:tc>
          <w:tcPr>
            <w:tcW w:w="2122" w:type="dxa"/>
            <w:vAlign w:val="center"/>
          </w:tcPr>
          <w:p w14:paraId="5A9BC884" w14:textId="728A791E" w:rsidR="00E07BB1" w:rsidRPr="00E07BB1" w:rsidRDefault="00E07BB1" w:rsidP="00E07BB1">
            <w:pPr>
              <w:pStyle w:val="GvdeMetni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07BB1">
              <w:rPr>
                <w:b/>
                <w:bCs/>
                <w:sz w:val="18"/>
                <w:szCs w:val="18"/>
              </w:rPr>
              <w:t>Resimleme Başlığı</w:t>
            </w:r>
          </w:p>
        </w:tc>
        <w:tc>
          <w:tcPr>
            <w:tcW w:w="1982" w:type="dxa"/>
            <w:vAlign w:val="center"/>
          </w:tcPr>
          <w:p w14:paraId="256851BD" w14:textId="0F35804A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r w:rsidRPr="00E07BB1">
              <w:rPr>
                <w:sz w:val="18"/>
                <w:szCs w:val="18"/>
              </w:rPr>
              <w:t xml:space="preserve">Sol satır başına </w:t>
            </w:r>
            <w:proofErr w:type="spellStart"/>
            <w:r w:rsidRPr="00E07BB1">
              <w:rPr>
                <w:sz w:val="18"/>
                <w:szCs w:val="18"/>
              </w:rPr>
              <w:t>hizalı</w:t>
            </w:r>
            <w:proofErr w:type="spellEnd"/>
          </w:p>
        </w:tc>
        <w:tc>
          <w:tcPr>
            <w:tcW w:w="1276" w:type="dxa"/>
            <w:vAlign w:val="center"/>
          </w:tcPr>
          <w:p w14:paraId="2E1474B6" w14:textId="5F4A06B1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r w:rsidRPr="00E07BB1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vAlign w:val="center"/>
          </w:tcPr>
          <w:p w14:paraId="4049ED20" w14:textId="1F1286EE" w:rsidR="000F4FFF" w:rsidRDefault="000F4FFF" w:rsidP="000F4FFF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Başluk</w:t>
            </w:r>
            <w:proofErr w:type="spellEnd"/>
            <w:r>
              <w:rPr>
                <w:sz w:val="18"/>
                <w:szCs w:val="18"/>
              </w:rPr>
              <w:t xml:space="preserve"> numarası koyu punto, başlık adı normal punto</w:t>
            </w:r>
          </w:p>
          <w:p w14:paraId="61CE34AB" w14:textId="3FF54AF8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r w:rsidRPr="00E07BB1">
              <w:rPr>
                <w:sz w:val="18"/>
                <w:szCs w:val="18"/>
              </w:rPr>
              <w:t>İlk kelimenin baş harfi büyük</w:t>
            </w:r>
          </w:p>
        </w:tc>
        <w:tc>
          <w:tcPr>
            <w:tcW w:w="1558" w:type="dxa"/>
            <w:vAlign w:val="center"/>
          </w:tcPr>
          <w:p w14:paraId="2EB26DBA" w14:textId="37C5F145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 New Roman</w:t>
            </w:r>
          </w:p>
        </w:tc>
      </w:tr>
      <w:tr w:rsidR="00E07BB1" w14:paraId="45EE9BA9" w14:textId="0E283378" w:rsidTr="00AA7382">
        <w:tc>
          <w:tcPr>
            <w:tcW w:w="2122" w:type="dxa"/>
            <w:vAlign w:val="center"/>
          </w:tcPr>
          <w:p w14:paraId="05A2678C" w14:textId="3027543A" w:rsidR="00E07BB1" w:rsidRPr="00E07BB1" w:rsidRDefault="00E07BB1" w:rsidP="00E07BB1">
            <w:pPr>
              <w:pStyle w:val="GvdeMetni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07BB1">
              <w:rPr>
                <w:b/>
                <w:bCs/>
                <w:sz w:val="18"/>
                <w:szCs w:val="18"/>
              </w:rPr>
              <w:t>Resimleme İçeriği</w:t>
            </w:r>
          </w:p>
        </w:tc>
        <w:tc>
          <w:tcPr>
            <w:tcW w:w="1982" w:type="dxa"/>
            <w:vAlign w:val="center"/>
          </w:tcPr>
          <w:p w14:paraId="426B0E05" w14:textId="1C621561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r w:rsidRPr="00E07BB1">
              <w:rPr>
                <w:sz w:val="18"/>
                <w:szCs w:val="18"/>
              </w:rPr>
              <w:t>İçeriğe göre</w:t>
            </w:r>
          </w:p>
        </w:tc>
        <w:tc>
          <w:tcPr>
            <w:tcW w:w="1276" w:type="dxa"/>
            <w:vAlign w:val="center"/>
          </w:tcPr>
          <w:p w14:paraId="2005BD72" w14:textId="5D2A8F75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r w:rsidRPr="00E07BB1">
              <w:rPr>
                <w:sz w:val="18"/>
                <w:szCs w:val="18"/>
              </w:rPr>
              <w:t>En az 8 en fazla 11</w:t>
            </w:r>
          </w:p>
        </w:tc>
        <w:tc>
          <w:tcPr>
            <w:tcW w:w="1559" w:type="dxa"/>
            <w:vAlign w:val="center"/>
          </w:tcPr>
          <w:p w14:paraId="174179E9" w14:textId="4FB596F4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E07BB1">
              <w:rPr>
                <w:sz w:val="18"/>
                <w:szCs w:val="18"/>
              </w:rPr>
              <w:t>İçeriğie</w:t>
            </w:r>
            <w:proofErr w:type="spellEnd"/>
            <w:r w:rsidRPr="00E07BB1">
              <w:rPr>
                <w:sz w:val="18"/>
                <w:szCs w:val="18"/>
              </w:rPr>
              <w:t xml:space="preserve"> göre</w:t>
            </w:r>
          </w:p>
        </w:tc>
        <w:tc>
          <w:tcPr>
            <w:tcW w:w="1558" w:type="dxa"/>
            <w:vAlign w:val="center"/>
          </w:tcPr>
          <w:p w14:paraId="374B2D3B" w14:textId="7BB3F0DE" w:rsidR="00E07BB1" w:rsidRPr="00E07BB1" w:rsidRDefault="00E07BB1" w:rsidP="00E07BB1">
            <w:pPr>
              <w:pStyle w:val="GvdeMetni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 New Roman</w:t>
            </w:r>
          </w:p>
        </w:tc>
      </w:tr>
    </w:tbl>
    <w:p w14:paraId="06D5D45E" w14:textId="3E2B169E" w:rsidR="009C632B" w:rsidRPr="009C632B" w:rsidRDefault="009C632B" w:rsidP="009C632B">
      <w:pPr>
        <w:pStyle w:val="GvdeMetni"/>
        <w:ind w:firstLine="0"/>
        <w:sectPr w:rsidR="009C632B" w:rsidRPr="009C632B" w:rsidSect="00637957">
          <w:pgSz w:w="11910" w:h="16840"/>
          <w:pgMar w:top="1701" w:right="1418" w:bottom="1418" w:left="1985" w:header="0" w:footer="283" w:gutter="0"/>
          <w:cols w:space="708"/>
          <w:docGrid w:linePitch="326"/>
        </w:sectPr>
      </w:pPr>
    </w:p>
    <w:p w14:paraId="2639AB63" w14:textId="10AE3650" w:rsidR="004C6940" w:rsidRDefault="00AB35F7" w:rsidP="009D13A4">
      <w:pPr>
        <w:pStyle w:val="Balk1"/>
        <w:rPr>
          <w:rFonts w:eastAsia="Times New Roman"/>
          <w:lang w:val="tr-TR"/>
        </w:rPr>
      </w:pPr>
      <w:bookmarkStart w:id="58" w:name="_Toc67034294"/>
      <w:bookmarkStart w:id="59" w:name="_Toc100753837"/>
      <w:r>
        <w:rPr>
          <w:rFonts w:eastAsia="Times New Roman"/>
          <w:lang w:val="tr-TR"/>
        </w:rPr>
        <w:lastRenderedPageBreak/>
        <w:t xml:space="preserve">4. </w:t>
      </w:r>
      <w:r w:rsidR="000B73A8" w:rsidRPr="004C6940">
        <w:rPr>
          <w:rFonts w:eastAsia="Times New Roman"/>
          <w:lang w:val="tr-TR"/>
        </w:rPr>
        <w:t>BULGULAR</w:t>
      </w:r>
      <w:bookmarkEnd w:id="58"/>
      <w:bookmarkEnd w:id="59"/>
    </w:p>
    <w:p w14:paraId="5E02DC0F" w14:textId="77777777" w:rsidR="009D13A4" w:rsidRPr="009D13A4" w:rsidRDefault="009D13A4" w:rsidP="009D13A4">
      <w:pPr>
        <w:rPr>
          <w:lang w:val="tr-TR"/>
        </w:rPr>
      </w:pPr>
    </w:p>
    <w:p w14:paraId="152218A9" w14:textId="2E6754AF" w:rsidR="009D13A4" w:rsidRDefault="009D13A4" w:rsidP="009D13A4">
      <w:pPr>
        <w:pStyle w:val="Balk2"/>
        <w:rPr>
          <w:rFonts w:eastAsia="Times New Roman"/>
          <w:lang w:val="tr-TR"/>
        </w:rPr>
      </w:pPr>
      <w:bookmarkStart w:id="60" w:name="_Toc100753838"/>
      <w:r>
        <w:rPr>
          <w:rFonts w:eastAsia="Times New Roman"/>
          <w:lang w:val="tr-TR"/>
        </w:rPr>
        <w:t>4.1. İKİNCİ DERECE BAŞLIK</w:t>
      </w:r>
      <w:bookmarkEnd w:id="60"/>
    </w:p>
    <w:p w14:paraId="3A363564" w14:textId="69E3C8AB" w:rsidR="009D13A4" w:rsidRPr="007175AC" w:rsidRDefault="007175AC" w:rsidP="007175AC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>
        <w:rPr>
          <w:rFonts w:eastAsia="Times New Roman" w:cs="Times New Roman"/>
          <w:color w:val="000000"/>
          <w:spacing w:val="4"/>
          <w:lang w:val="tr-TR"/>
        </w:rPr>
        <w:t>Art arda gelen 1., 2. ve 3. derece başlıklar arasında 1 satır boşluk bırakın.</w:t>
      </w:r>
    </w:p>
    <w:p w14:paraId="7F4C41E6" w14:textId="65F8946A" w:rsidR="007175AC" w:rsidRDefault="009D13A4" w:rsidP="007175AC">
      <w:pPr>
        <w:pStyle w:val="Balk3"/>
        <w:rPr>
          <w:rFonts w:eastAsia="Times New Roman"/>
          <w:lang w:val="tr-TR"/>
        </w:rPr>
      </w:pPr>
      <w:bookmarkStart w:id="61" w:name="_Toc100753839"/>
      <w:r>
        <w:rPr>
          <w:rFonts w:eastAsia="Times New Roman"/>
          <w:lang w:val="tr-TR"/>
        </w:rPr>
        <w:t>4.1.1. Üçüncü Derece Başlık</w:t>
      </w:r>
      <w:bookmarkEnd w:id="61"/>
    </w:p>
    <w:p w14:paraId="3B057BAF" w14:textId="2193C18B" w:rsidR="000C40F8" w:rsidRDefault="000C40F8" w:rsidP="000C40F8">
      <w:pPr>
        <w:pStyle w:val="GvdeMetni"/>
        <w:rPr>
          <w:lang w:val="tr-TR"/>
        </w:rPr>
      </w:pPr>
      <w:r>
        <w:rPr>
          <w:lang w:val="tr-TR"/>
        </w:rPr>
        <w:t>Tablolara tablo başlığı eklemek için</w:t>
      </w:r>
      <w:r w:rsidRPr="00CE34BC">
        <w:rPr>
          <w:lang w:val="tr-TR"/>
        </w:rPr>
        <w:t xml:space="preserve"> başvurular sekmesinde ‘Resim yazısı ekle’ seçeneğini seçin. Ardından </w:t>
      </w:r>
      <w:r>
        <w:rPr>
          <w:lang w:val="tr-TR"/>
        </w:rPr>
        <w:t>tablonun</w:t>
      </w:r>
      <w:r w:rsidRPr="00CE34BC">
        <w:rPr>
          <w:lang w:val="tr-TR"/>
        </w:rPr>
        <w:t xml:space="preserve"> bulunduğu bölüm için uygun etiketi ‘Yeni Etiket’ sekmesinden oluşturun. Örneğin </w:t>
      </w:r>
      <w:r>
        <w:rPr>
          <w:lang w:val="tr-TR"/>
        </w:rPr>
        <w:t>Bulgular</w:t>
      </w:r>
      <w:r w:rsidRPr="00CE34BC">
        <w:rPr>
          <w:lang w:val="tr-TR"/>
        </w:rPr>
        <w:t xml:space="preserve"> bölümündeki bir </w:t>
      </w:r>
      <w:r>
        <w:rPr>
          <w:lang w:val="tr-TR"/>
        </w:rPr>
        <w:t>şekil</w:t>
      </w:r>
      <w:r w:rsidRPr="00CE34BC">
        <w:rPr>
          <w:lang w:val="tr-TR"/>
        </w:rPr>
        <w:t xml:space="preserve"> için ‘</w:t>
      </w:r>
      <w:r>
        <w:rPr>
          <w:lang w:val="tr-TR"/>
        </w:rPr>
        <w:t>Tablo</w:t>
      </w:r>
      <w:r w:rsidRPr="00CE34BC">
        <w:rPr>
          <w:lang w:val="tr-TR"/>
        </w:rPr>
        <w:t xml:space="preserve"> </w:t>
      </w:r>
      <w:r>
        <w:rPr>
          <w:lang w:val="tr-TR"/>
        </w:rPr>
        <w:t>4</w:t>
      </w:r>
      <w:r w:rsidRPr="00CE34BC">
        <w:rPr>
          <w:lang w:val="tr-TR"/>
        </w:rPr>
        <w:t xml:space="preserve">.’ şeklinde yeni bir etiket oluşturabilirsiniz. Otomatik olarak </w:t>
      </w:r>
      <w:r>
        <w:rPr>
          <w:lang w:val="tr-TR"/>
        </w:rPr>
        <w:t>tablo</w:t>
      </w:r>
      <w:r w:rsidRPr="00CE34BC">
        <w:rPr>
          <w:lang w:val="tr-TR"/>
        </w:rPr>
        <w:t xml:space="preserve"> sıra numarası etiketin yanında çıkacaktır (</w:t>
      </w:r>
      <w:r>
        <w:rPr>
          <w:lang w:val="tr-TR"/>
        </w:rPr>
        <w:t>Bulgular bölümündeki ilk tablo için</w:t>
      </w:r>
      <w:r w:rsidRPr="00CE34BC">
        <w:rPr>
          <w:lang w:val="tr-TR"/>
        </w:rPr>
        <w:t xml:space="preserve"> </w:t>
      </w:r>
      <w:r>
        <w:rPr>
          <w:lang w:val="tr-TR"/>
        </w:rPr>
        <w:t>Tablo</w:t>
      </w:r>
      <w:r w:rsidRPr="00CE34BC">
        <w:rPr>
          <w:lang w:val="tr-TR"/>
        </w:rPr>
        <w:t xml:space="preserve"> </w:t>
      </w:r>
      <w:r>
        <w:rPr>
          <w:lang w:val="tr-TR"/>
        </w:rPr>
        <w:t>4</w:t>
      </w:r>
      <w:r w:rsidRPr="00CE34BC">
        <w:rPr>
          <w:lang w:val="tr-TR"/>
        </w:rPr>
        <w:t>.</w:t>
      </w:r>
      <w:r>
        <w:rPr>
          <w:lang w:val="tr-TR"/>
        </w:rPr>
        <w:t>1</w:t>
      </w:r>
      <w:r w:rsidRPr="00CE34BC">
        <w:rPr>
          <w:lang w:val="tr-TR"/>
        </w:rPr>
        <w:t xml:space="preserve">). </w:t>
      </w:r>
      <w:r w:rsidR="00202F7A">
        <w:rPr>
          <w:lang w:val="tr-TR"/>
        </w:rPr>
        <w:t>Tamam</w:t>
      </w:r>
      <w:r w:rsidR="00956608">
        <w:rPr>
          <w:lang w:val="tr-TR"/>
        </w:rPr>
        <w:t>a</w:t>
      </w:r>
      <w:r w:rsidR="00202F7A">
        <w:rPr>
          <w:lang w:val="tr-TR"/>
        </w:rPr>
        <w:t xml:space="preserve"> tıkladıktan sonra e</w:t>
      </w:r>
      <w:r w:rsidRPr="00CE34BC">
        <w:rPr>
          <w:lang w:val="tr-TR"/>
        </w:rPr>
        <w:t>tiketin devamına</w:t>
      </w:r>
      <w:r w:rsidR="00C83243">
        <w:rPr>
          <w:lang w:val="tr-TR"/>
        </w:rPr>
        <w:t xml:space="preserve"> iki nokta koyarak</w:t>
      </w:r>
      <w:r w:rsidRPr="00CE34BC">
        <w:rPr>
          <w:lang w:val="tr-TR"/>
        </w:rPr>
        <w:t xml:space="preserve"> sadece ilk kelimenin baş harfi büyük olacak şekilde başlığı yazın.</w:t>
      </w:r>
      <w:r w:rsidR="00C83243">
        <w:rPr>
          <w:lang w:val="tr-TR"/>
        </w:rPr>
        <w:t xml:space="preserve"> Son olarak başlık numarası ve başlığı örneklerdeki düzene göre ayarlayın (sadece başlık numarası koyu, noktadan sonra boşluksuz)</w:t>
      </w:r>
      <w:r w:rsidR="00202F7A">
        <w:rPr>
          <w:lang w:val="tr-TR"/>
        </w:rPr>
        <w:t>.</w:t>
      </w:r>
    </w:p>
    <w:p w14:paraId="1F24219C" w14:textId="47B3CDCD" w:rsidR="004825A8" w:rsidRPr="004825A8" w:rsidRDefault="00C83243" w:rsidP="004825A8">
      <w:pPr>
        <w:pStyle w:val="GvdeMetni"/>
        <w:ind w:firstLine="0"/>
        <w:rPr>
          <w:lang w:val="tr-TR"/>
        </w:rPr>
      </w:pPr>
      <w:r>
        <w:rPr>
          <w:b/>
          <w:bCs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58080" behindDoc="1" locked="0" layoutInCell="1" allowOverlap="1" wp14:anchorId="3A7650F0" wp14:editId="06E4F8F5">
                <wp:simplePos x="0" y="0"/>
                <wp:positionH relativeFrom="column">
                  <wp:posOffset>12065</wp:posOffset>
                </wp:positionH>
                <wp:positionV relativeFrom="page">
                  <wp:posOffset>5614632</wp:posOffset>
                </wp:positionV>
                <wp:extent cx="5379720" cy="3467100"/>
                <wp:effectExtent l="0" t="0" r="0" b="0"/>
                <wp:wrapTight wrapText="bothSides">
                  <wp:wrapPolygon edited="0">
                    <wp:start x="0" y="0"/>
                    <wp:lineTo x="0" y="21481"/>
                    <wp:lineTo x="21493" y="21481"/>
                    <wp:lineTo x="21493" y="0"/>
                    <wp:lineTo x="0" y="0"/>
                  </wp:wrapPolygon>
                </wp:wrapTight>
                <wp:docPr id="43" name="Gr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9720" cy="3467100"/>
                          <a:chOff x="0" y="0"/>
                          <a:chExt cx="5594350" cy="3146425"/>
                        </a:xfrm>
                      </wpg:grpSpPr>
                      <pic:pic xmlns:pic="http://schemas.openxmlformats.org/drawingml/2006/picture">
                        <pic:nvPicPr>
                          <pic:cNvPr id="26" name="Resim 2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4350" cy="3146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Oval 28"/>
                        <wps:cNvSpPr/>
                        <wps:spPr>
                          <a:xfrm>
                            <a:off x="882097" y="38928"/>
                            <a:ext cx="305587" cy="200104"/>
                          </a:xfrm>
                          <a:prstGeom prst="ellips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val 29"/>
                        <wps:cNvSpPr/>
                        <wps:spPr>
                          <a:xfrm>
                            <a:off x="2889802" y="158198"/>
                            <a:ext cx="305587" cy="319153"/>
                          </a:xfrm>
                          <a:prstGeom prst="ellips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val 30"/>
                        <wps:cNvSpPr/>
                        <wps:spPr>
                          <a:xfrm>
                            <a:off x="2392845" y="1331015"/>
                            <a:ext cx="990861" cy="200104"/>
                          </a:xfrm>
                          <a:prstGeom prst="ellips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2850045" y="1668946"/>
                            <a:ext cx="305587" cy="200104"/>
                          </a:xfrm>
                          <a:prstGeom prst="ellips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8758E46" id="Grup 43" o:spid="_x0000_s1026" style="position:absolute;margin-left:.95pt;margin-top:442.1pt;width:423.6pt;height:273pt;z-index:-251558400;mso-position-vertical-relative:page;mso-width-relative:margin;mso-height-relative:margin" coordsize="55943,31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6" o:spid="_x0000_s1027" type="#_x0000_t75" style="position:absolute;width:55943;height:3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">
                  <v:imagedata r:id="rId24" o:title=""/>
                </v:shape>
                <v:oval id="Oval 28" o:spid="_x0000_s1028" style="position:absolute;left:8820;top:389;width:3056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" filled="f" strokecolor="red">
                  <v:shadow on="t" color="black" opacity="22937f" origin=",.5" offset="0,.63889mm"/>
                </v:oval>
                <v:oval id="Oval 29" o:spid="_x0000_s1029" style="position:absolute;left:28898;top:1581;width:3055;height:3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" filled="f" strokecolor="red">
                  <v:shadow on="t" color="black" opacity="22937f" origin=",.5" offset="0,.63889mm"/>
                </v:oval>
                <v:oval id="Oval 30" o:spid="_x0000_s1030" style="position:absolute;left:23928;top:13310;width:9909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" filled="f" strokecolor="red">
                  <v:shadow on="t" color="black" opacity="22937f" origin=",.5" offset="0,.63889mm"/>
                </v:oval>
                <v:oval id="Oval 31" o:spid="_x0000_s1031" style="position:absolute;left:28500;top:16689;width:3056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" filled="f" strokecolor="red">
                  <v:shadow on="t" color="black" opacity="22937f" origin=",.5" offset="0,.63889mm"/>
                </v:oval>
                <w10:wrap type="tight" anchory="page"/>
              </v:group>
            </w:pict>
          </mc:Fallback>
        </mc:AlternateContent>
      </w:r>
    </w:p>
    <w:p w14:paraId="4DBF5F73" w14:textId="07F5A5E7" w:rsidR="00B25D51" w:rsidRPr="00B25D51" w:rsidRDefault="00C83243" w:rsidP="00C83243">
      <w:pPr>
        <w:pStyle w:val="ResimYazs"/>
        <w:rPr>
          <w:lang w:val="tr-TR"/>
        </w:rPr>
      </w:pPr>
      <w:bookmarkStart w:id="62" w:name="_Toc100753400"/>
      <w:proofErr w:type="spellStart"/>
      <w:r w:rsidRPr="00C83243">
        <w:rPr>
          <w:b/>
          <w:bCs/>
        </w:rPr>
        <w:t>Şekil</w:t>
      </w:r>
      <w:proofErr w:type="spellEnd"/>
      <w:r w:rsidRPr="00C83243">
        <w:rPr>
          <w:b/>
          <w:bCs/>
        </w:rPr>
        <w:t xml:space="preserve"> 4.</w:t>
      </w:r>
      <w:r w:rsidRPr="00C83243">
        <w:rPr>
          <w:b/>
          <w:bCs/>
        </w:rPr>
        <w:fldChar w:fldCharType="begin"/>
      </w:r>
      <w:r w:rsidRPr="00C83243">
        <w:rPr>
          <w:b/>
          <w:bCs/>
        </w:rPr>
        <w:instrText xml:space="preserve"> SEQ Şekil_4. \* ARABIC </w:instrText>
      </w:r>
      <w:r w:rsidRPr="00C83243">
        <w:rPr>
          <w:b/>
          <w:bCs/>
        </w:rPr>
        <w:fldChar w:fldCharType="separate"/>
      </w:r>
      <w:r w:rsidRPr="00C83243">
        <w:rPr>
          <w:b/>
          <w:bCs/>
          <w:noProof/>
        </w:rPr>
        <w:t>1</w:t>
      </w:r>
      <w:r w:rsidRPr="00C83243">
        <w:rPr>
          <w:b/>
          <w:bCs/>
        </w:rPr>
        <w:fldChar w:fldCharType="end"/>
      </w:r>
      <w:r w:rsidRPr="00C83243">
        <w:rPr>
          <w:b/>
          <w:bCs/>
        </w:rPr>
        <w:t>:</w:t>
      </w:r>
      <w:r>
        <w:t xml:space="preserve"> </w:t>
      </w:r>
      <w:proofErr w:type="spellStart"/>
      <w:r>
        <w:t>Tablo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 xml:space="preserve"> </w:t>
      </w:r>
      <w:proofErr w:type="spellStart"/>
      <w:r>
        <w:t>ekleme</w:t>
      </w:r>
      <w:bookmarkEnd w:id="62"/>
      <w:proofErr w:type="spellEnd"/>
    </w:p>
    <w:p w14:paraId="3F8AC5AE" w14:textId="77777777" w:rsidR="009D13A4" w:rsidRPr="009D13A4" w:rsidRDefault="009D13A4" w:rsidP="009D13A4">
      <w:pPr>
        <w:rPr>
          <w:lang w:val="tr-TR"/>
        </w:rPr>
      </w:pPr>
    </w:p>
    <w:p w14:paraId="4AB9E375" w14:textId="619B6F59" w:rsidR="00AA7382" w:rsidRPr="00AA7382" w:rsidRDefault="004825A8" w:rsidP="00AA7382">
      <w:pPr>
        <w:pStyle w:val="Balk2"/>
        <w:rPr>
          <w:rFonts w:eastAsia="Times New Roman"/>
          <w:lang w:val="tr-TR"/>
        </w:rPr>
      </w:pPr>
      <w:bookmarkStart w:id="63" w:name="_Toc100753840"/>
      <w:r>
        <w:rPr>
          <w:rFonts w:eastAsia="Times New Roman"/>
          <w:lang w:val="tr-TR"/>
        </w:rPr>
        <w:lastRenderedPageBreak/>
        <w:t>4.2. İKİNCİ DERECE BAŞLIK</w:t>
      </w:r>
      <w:bookmarkEnd w:id="63"/>
    </w:p>
    <w:p w14:paraId="49C1EB2F" w14:textId="0BC62B42" w:rsidR="00106F76" w:rsidRDefault="00106F76" w:rsidP="00106F76">
      <w:pPr>
        <w:pStyle w:val="GvdeMetni"/>
        <w:rPr>
          <w:lang w:val="tr-TR"/>
        </w:rPr>
      </w:pPr>
      <w:r>
        <w:rPr>
          <w:lang w:val="tr-TR"/>
        </w:rPr>
        <w:t>Tablolar listesi oluşturmak için başvurular sekmesindeki resim yazıları bölümünden ‘şekiller tablosu ekle’ seçeneğine tıklayınız</w:t>
      </w:r>
      <w:r w:rsidR="008D26EB">
        <w:rPr>
          <w:lang w:val="tr-TR"/>
        </w:rPr>
        <w:t xml:space="preserve"> (Şekil 4. 2)</w:t>
      </w:r>
      <w:r>
        <w:rPr>
          <w:lang w:val="tr-TR"/>
        </w:rPr>
        <w:t xml:space="preserve">. Buradan kullandığınız tablo etiketleri için ayrı ayrı şekil tablosu oluşturarak sonrasında bunları birleşik bir liste görünümüne </w:t>
      </w:r>
      <w:r w:rsidR="00680103">
        <w:rPr>
          <w:lang w:val="tr-TR"/>
        </w:rPr>
        <w:t xml:space="preserve">(tablolar listesi sayfasındaki gibi) </w:t>
      </w:r>
      <w:r>
        <w:rPr>
          <w:lang w:val="tr-TR"/>
        </w:rPr>
        <w:t>sokabilirsiniz.</w:t>
      </w:r>
    </w:p>
    <w:p w14:paraId="75EEA33C" w14:textId="77777777" w:rsidR="00106F76" w:rsidRDefault="00106F76" w:rsidP="00AA7382">
      <w:pPr>
        <w:pStyle w:val="GvdeMetni"/>
        <w:rPr>
          <w:lang w:val="tr-TR"/>
        </w:rPr>
      </w:pPr>
    </w:p>
    <w:p w14:paraId="16203908" w14:textId="1D20D6F2" w:rsidR="00106F76" w:rsidRDefault="00106F76" w:rsidP="00106F76">
      <w:pPr>
        <w:pStyle w:val="GvdeMetni"/>
        <w:ind w:firstLine="0"/>
        <w:rPr>
          <w:lang w:val="tr-TR"/>
        </w:rPr>
      </w:pPr>
      <w:r w:rsidRPr="00106F76">
        <w:rPr>
          <w:noProof/>
          <w:lang w:val="tr-TR" w:eastAsia="tr-TR"/>
        </w:rPr>
        <w:drawing>
          <wp:inline distT="0" distB="0" distL="0" distR="0" wp14:anchorId="0FE2CFEB" wp14:editId="6E65FCFB">
            <wp:extent cx="5371298" cy="3837733"/>
            <wp:effectExtent l="0" t="0" r="1270" b="0"/>
            <wp:docPr id="56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85746" cy="38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CF279" w14:textId="0EFE793A" w:rsidR="00106F76" w:rsidRPr="00106F76" w:rsidRDefault="00106F76" w:rsidP="00106F76">
      <w:pPr>
        <w:pStyle w:val="ResimYazs"/>
        <w:rPr>
          <w:lang w:val="tr-TR"/>
        </w:rPr>
      </w:pPr>
      <w:bookmarkStart w:id="64" w:name="_Toc100753401"/>
      <w:proofErr w:type="spellStart"/>
      <w:r w:rsidRPr="00106F76">
        <w:rPr>
          <w:b/>
          <w:bCs/>
        </w:rPr>
        <w:t>Şekil</w:t>
      </w:r>
      <w:proofErr w:type="spellEnd"/>
      <w:r w:rsidRPr="00106F76">
        <w:rPr>
          <w:b/>
          <w:bCs/>
        </w:rPr>
        <w:t xml:space="preserve"> 4.</w:t>
      </w:r>
      <w:r w:rsidRPr="00106F76">
        <w:rPr>
          <w:b/>
          <w:bCs/>
        </w:rPr>
        <w:fldChar w:fldCharType="begin"/>
      </w:r>
      <w:r w:rsidRPr="00106F76">
        <w:rPr>
          <w:b/>
          <w:bCs/>
        </w:rPr>
        <w:instrText xml:space="preserve"> SEQ Şekil_4. \* ARABIC </w:instrText>
      </w:r>
      <w:r w:rsidRPr="00106F76">
        <w:rPr>
          <w:b/>
          <w:bCs/>
        </w:rPr>
        <w:fldChar w:fldCharType="separate"/>
      </w:r>
      <w:r w:rsidR="00C83243">
        <w:rPr>
          <w:b/>
          <w:bCs/>
          <w:noProof/>
        </w:rPr>
        <w:t>2</w:t>
      </w:r>
      <w:r w:rsidRPr="00106F76">
        <w:rPr>
          <w:b/>
          <w:bCs/>
        </w:rPr>
        <w:fldChar w:fldCharType="end"/>
      </w:r>
      <w:r>
        <w:rPr>
          <w:b/>
          <w:bCs/>
        </w:rPr>
        <w:t xml:space="preserve">: </w:t>
      </w:r>
      <w:proofErr w:type="spellStart"/>
      <w:r>
        <w:t>Tablolar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 </w:t>
      </w:r>
      <w:proofErr w:type="spellStart"/>
      <w:r>
        <w:t>oluşturma</w:t>
      </w:r>
      <w:bookmarkEnd w:id="64"/>
      <w:proofErr w:type="spellEnd"/>
    </w:p>
    <w:p w14:paraId="236460F1" w14:textId="77777777" w:rsidR="00106F76" w:rsidRDefault="00106F76" w:rsidP="00AA7382">
      <w:pPr>
        <w:pStyle w:val="GvdeMetni"/>
        <w:rPr>
          <w:lang w:val="tr-TR"/>
        </w:rPr>
      </w:pPr>
    </w:p>
    <w:p w14:paraId="02B8A7CB" w14:textId="72706030" w:rsidR="00106F76" w:rsidRPr="00AA7382" w:rsidRDefault="00106F76" w:rsidP="00106F76">
      <w:pPr>
        <w:pStyle w:val="Balk2"/>
        <w:rPr>
          <w:rFonts w:eastAsia="Times New Roman"/>
          <w:lang w:val="tr-TR"/>
        </w:rPr>
      </w:pPr>
      <w:bookmarkStart w:id="65" w:name="_Toc100753841"/>
      <w:r>
        <w:rPr>
          <w:rFonts w:eastAsia="Times New Roman"/>
          <w:lang w:val="tr-TR"/>
        </w:rPr>
        <w:t>4.</w:t>
      </w:r>
      <w:r w:rsidR="008D26EB">
        <w:rPr>
          <w:rFonts w:eastAsia="Times New Roman"/>
          <w:lang w:val="tr-TR"/>
        </w:rPr>
        <w:t>3</w:t>
      </w:r>
      <w:r>
        <w:rPr>
          <w:rFonts w:eastAsia="Times New Roman"/>
          <w:lang w:val="tr-TR"/>
        </w:rPr>
        <w:t>. İKİNCİ DERECE BAŞLIK</w:t>
      </w:r>
      <w:bookmarkEnd w:id="65"/>
    </w:p>
    <w:p w14:paraId="71408BA0" w14:textId="0666524C" w:rsidR="00106F76" w:rsidRDefault="00106F76" w:rsidP="00106F76">
      <w:pPr>
        <w:pStyle w:val="GvdeMetni"/>
        <w:rPr>
          <w:lang w:val="tr-TR"/>
        </w:rPr>
      </w:pPr>
      <w:r>
        <w:rPr>
          <w:lang w:val="tr-TR"/>
        </w:rPr>
        <w:t>Tablolar listesini güncellemek için listeye sağ tıklayarak alanı güncelle deyiniz. Şablonda Genel Bilgiler, Gereç ve Yöntem ve Bulgular bölümlerinde tablolara yer verilmiştir. Sizin tezinizde bu bölüm dışında tablo</w:t>
      </w:r>
      <w:r w:rsidR="00526592">
        <w:rPr>
          <w:lang w:val="tr-TR"/>
        </w:rPr>
        <w:t xml:space="preserve"> </w:t>
      </w:r>
      <w:r>
        <w:rPr>
          <w:lang w:val="tr-TR"/>
        </w:rPr>
        <w:t xml:space="preserve">varsa, bunlara ilişkin listeyi eklemelisiniz. Şekilleriniz sadece bu bölümlerde yer alıyorsa </w:t>
      </w:r>
      <w:r w:rsidR="00526592">
        <w:rPr>
          <w:lang w:val="tr-TR"/>
        </w:rPr>
        <w:t xml:space="preserve">yeni tablo listesi oluşturmadan sadece </w:t>
      </w:r>
      <w:r>
        <w:rPr>
          <w:lang w:val="tr-TR"/>
        </w:rPr>
        <w:t xml:space="preserve">alanı güncelleştirmeniz yeterli olacaktır. </w:t>
      </w:r>
    </w:p>
    <w:p w14:paraId="0B00871D" w14:textId="37D7009E" w:rsidR="001A4477" w:rsidRPr="001A4477" w:rsidRDefault="008D26EB" w:rsidP="001A4477">
      <w:pPr>
        <w:pStyle w:val="GvdeMetni"/>
        <w:ind w:firstLine="0"/>
        <w:rPr>
          <w:lang w:val="tr-TR"/>
        </w:r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60128" behindDoc="1" locked="0" layoutInCell="1" allowOverlap="1" wp14:anchorId="47922592" wp14:editId="244CC71B">
            <wp:simplePos x="0" y="0"/>
            <wp:positionH relativeFrom="margin">
              <wp:posOffset>6985</wp:posOffset>
            </wp:positionH>
            <wp:positionV relativeFrom="page">
              <wp:posOffset>1267365</wp:posOffset>
            </wp:positionV>
            <wp:extent cx="5316220" cy="3711575"/>
            <wp:effectExtent l="0" t="0" r="0" b="3175"/>
            <wp:wrapTight wrapText="bothSides">
              <wp:wrapPolygon edited="0">
                <wp:start x="0" y="0"/>
                <wp:lineTo x="0" y="21508"/>
                <wp:lineTo x="21517" y="21508"/>
                <wp:lineTo x="21517" y="0"/>
                <wp:lineTo x="0" y="0"/>
              </wp:wrapPolygon>
            </wp:wrapTight>
            <wp:docPr id="44" name="Resim 44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Resim 44" descr="tablo içeren bir resim&#10;&#10;Açıklama otomatik olarak oluşturuldu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2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3F1A8" w14:textId="192F7332" w:rsidR="00106F76" w:rsidRDefault="008D26EB" w:rsidP="008D26EB">
      <w:pPr>
        <w:pStyle w:val="ResimYazs"/>
      </w:pPr>
      <w:bookmarkStart w:id="66" w:name="_Toc100753402"/>
      <w:proofErr w:type="spellStart"/>
      <w:r w:rsidRPr="008D26EB">
        <w:rPr>
          <w:b/>
          <w:bCs/>
        </w:rPr>
        <w:t>Şekil</w:t>
      </w:r>
      <w:proofErr w:type="spellEnd"/>
      <w:r w:rsidRPr="008D26EB">
        <w:rPr>
          <w:b/>
          <w:bCs/>
        </w:rPr>
        <w:t xml:space="preserve"> 4.</w:t>
      </w:r>
      <w:r w:rsidRPr="008D26EB">
        <w:rPr>
          <w:b/>
          <w:bCs/>
        </w:rPr>
        <w:fldChar w:fldCharType="begin"/>
      </w:r>
      <w:r w:rsidRPr="008D26EB">
        <w:rPr>
          <w:b/>
          <w:bCs/>
        </w:rPr>
        <w:instrText xml:space="preserve"> SEQ Şekil_4. \* ARABIC </w:instrText>
      </w:r>
      <w:r w:rsidRPr="008D26EB">
        <w:rPr>
          <w:b/>
          <w:bCs/>
        </w:rPr>
        <w:fldChar w:fldCharType="separate"/>
      </w:r>
      <w:r w:rsidR="00C83243">
        <w:rPr>
          <w:b/>
          <w:bCs/>
          <w:noProof/>
        </w:rPr>
        <w:t>3</w:t>
      </w:r>
      <w:r w:rsidRPr="008D26EB">
        <w:rPr>
          <w:b/>
          <w:bCs/>
        </w:rPr>
        <w:fldChar w:fldCharType="end"/>
      </w:r>
      <w:r>
        <w:rPr>
          <w:b/>
          <w:bCs/>
        </w:rPr>
        <w:t xml:space="preserve">: </w:t>
      </w:r>
      <w:proofErr w:type="spellStart"/>
      <w:r>
        <w:t>Tablolar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 </w:t>
      </w:r>
      <w:proofErr w:type="spellStart"/>
      <w:r>
        <w:t>güncelleme</w:t>
      </w:r>
      <w:bookmarkEnd w:id="66"/>
      <w:proofErr w:type="spellEnd"/>
    </w:p>
    <w:p w14:paraId="2BED97FF" w14:textId="54ECD55F" w:rsidR="008D26EB" w:rsidRDefault="008D26EB" w:rsidP="008D26EB"/>
    <w:p w14:paraId="41667585" w14:textId="0EC0E0A8" w:rsidR="008D26EB" w:rsidRDefault="008D26EB" w:rsidP="008D26EB">
      <w:pPr>
        <w:pStyle w:val="Balk3"/>
        <w:rPr>
          <w:rFonts w:eastAsia="Times New Roman"/>
          <w:lang w:val="tr-TR"/>
        </w:rPr>
      </w:pPr>
      <w:bookmarkStart w:id="67" w:name="_Toc100753842"/>
      <w:r>
        <w:rPr>
          <w:rFonts w:eastAsia="Times New Roman"/>
          <w:lang w:val="tr-TR"/>
        </w:rPr>
        <w:t>4.3.1. Üçüncü Derece Başlık</w:t>
      </w:r>
      <w:bookmarkEnd w:id="67"/>
    </w:p>
    <w:p w14:paraId="0746FC98" w14:textId="00C1794B" w:rsidR="000E10BB" w:rsidRDefault="005013FC" w:rsidP="008D26EB">
      <w:pPr>
        <w:pStyle w:val="GvdeMetni"/>
      </w:pPr>
      <w:proofErr w:type="spellStart"/>
      <w:r>
        <w:t>Bütün</w:t>
      </w:r>
      <w:proofErr w:type="spellEnd"/>
      <w:r>
        <w:t xml:space="preserve"> </w:t>
      </w:r>
      <w:proofErr w:type="spellStart"/>
      <w:r>
        <w:t>başlıklarınızı</w:t>
      </w:r>
      <w:proofErr w:type="spellEnd"/>
      <w:r>
        <w:t xml:space="preserve"> </w:t>
      </w:r>
      <w:proofErr w:type="spellStart"/>
      <w:r>
        <w:t>başlık</w:t>
      </w:r>
      <w:proofErr w:type="spellEnd"/>
      <w:r>
        <w:t xml:space="preserve"> </w:t>
      </w:r>
      <w:proofErr w:type="spellStart"/>
      <w:r>
        <w:t>stillerini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kullanarak</w:t>
      </w:r>
      <w:proofErr w:type="spellEnd"/>
      <w:r>
        <w:t xml:space="preserve"> </w:t>
      </w:r>
      <w:proofErr w:type="spellStart"/>
      <w:r>
        <w:t>oluşturduktan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içindekiler</w:t>
      </w:r>
      <w:proofErr w:type="spellEnd"/>
      <w:r>
        <w:t xml:space="preserve"> </w:t>
      </w:r>
      <w:proofErr w:type="spellStart"/>
      <w:r>
        <w:t>listesini</w:t>
      </w:r>
      <w:proofErr w:type="spellEnd"/>
      <w:r>
        <w:t xml:space="preserve"> </w:t>
      </w:r>
      <w:proofErr w:type="spellStart"/>
      <w:r>
        <w:t>güncellemeniz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</w:t>
      </w:r>
      <w:proofErr w:type="spellStart"/>
      <w:r>
        <w:t>Bunun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içindekiler</w:t>
      </w:r>
      <w:proofErr w:type="spellEnd"/>
      <w:r>
        <w:t xml:space="preserve"> </w:t>
      </w:r>
      <w:proofErr w:type="spellStart"/>
      <w:r>
        <w:t>listesini</w:t>
      </w:r>
      <w:proofErr w:type="spellEnd"/>
      <w:r>
        <w:t xml:space="preserve"> </w:t>
      </w:r>
      <w:proofErr w:type="spellStart"/>
      <w:r>
        <w:t>seçtiğinizde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r w:rsidR="00A60150">
        <w:t>‘</w:t>
      </w:r>
      <w:proofErr w:type="spellStart"/>
      <w:r>
        <w:t>tabloyu</w:t>
      </w:r>
      <w:proofErr w:type="spellEnd"/>
      <w:r>
        <w:t xml:space="preserve"> </w:t>
      </w:r>
      <w:proofErr w:type="spellStart"/>
      <w:r>
        <w:t>güncelleştir</w:t>
      </w:r>
      <w:proofErr w:type="spellEnd"/>
      <w:r w:rsidR="00A60150">
        <w:t>’</w:t>
      </w:r>
      <w:r>
        <w:t xml:space="preserve"> </w:t>
      </w:r>
      <w:proofErr w:type="spellStart"/>
      <w:r>
        <w:t>seçeneğine</w:t>
      </w:r>
      <w:proofErr w:type="spellEnd"/>
      <w:r>
        <w:t xml:space="preserve"> </w:t>
      </w:r>
      <w:proofErr w:type="spellStart"/>
      <w:r>
        <w:t>tıklayın</w:t>
      </w:r>
      <w:proofErr w:type="spellEnd"/>
      <w:r>
        <w:t xml:space="preserve">.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tabloyu</w:t>
      </w:r>
      <w:proofErr w:type="spellEnd"/>
      <w:r>
        <w:t xml:space="preserve"> </w:t>
      </w:r>
      <w:proofErr w:type="spellStart"/>
      <w:r>
        <w:t>güncelleştir</w:t>
      </w:r>
      <w:proofErr w:type="spellEnd"/>
      <w:r>
        <w:t xml:space="preserve"> </w:t>
      </w:r>
      <w:proofErr w:type="spellStart"/>
      <w:r w:rsidR="000E10BB">
        <w:t>seçeneğini</w:t>
      </w:r>
      <w:proofErr w:type="spellEnd"/>
      <w:r w:rsidR="000E10BB">
        <w:t xml:space="preserve"> </w:t>
      </w:r>
      <w:proofErr w:type="spellStart"/>
      <w:r w:rsidR="000E10BB">
        <w:t>seçin</w:t>
      </w:r>
      <w:proofErr w:type="spellEnd"/>
      <w:r w:rsidR="000E10BB">
        <w:t xml:space="preserve">. </w:t>
      </w:r>
      <w:proofErr w:type="spellStart"/>
      <w:r w:rsidR="000E10BB">
        <w:t>İçindekil</w:t>
      </w:r>
      <w:proofErr w:type="spellEnd"/>
      <w:r w:rsidR="000E10BB">
        <w:t xml:space="preserve"> </w:t>
      </w:r>
      <w:proofErr w:type="spellStart"/>
      <w:r w:rsidR="000E10BB">
        <w:t>listesi</w:t>
      </w:r>
      <w:proofErr w:type="spellEnd"/>
      <w:r w:rsidR="000E10BB">
        <w:t xml:space="preserve"> </w:t>
      </w:r>
      <w:proofErr w:type="spellStart"/>
      <w:r w:rsidR="000E10BB">
        <w:t>otomaik</w:t>
      </w:r>
      <w:proofErr w:type="spellEnd"/>
      <w:r w:rsidR="000E10BB">
        <w:t xml:space="preserve"> </w:t>
      </w:r>
      <w:proofErr w:type="spellStart"/>
      <w:r w:rsidR="000E10BB">
        <w:t>olarak</w:t>
      </w:r>
      <w:proofErr w:type="spellEnd"/>
      <w:r w:rsidR="000E10BB">
        <w:t xml:space="preserve"> </w:t>
      </w:r>
      <w:proofErr w:type="spellStart"/>
      <w:r w:rsidR="000E10BB">
        <w:t>oluşacaktır</w:t>
      </w:r>
      <w:proofErr w:type="spellEnd"/>
      <w:r w:rsidR="000E10BB">
        <w:t xml:space="preserve">. </w:t>
      </w:r>
      <w:proofErr w:type="spellStart"/>
      <w:r w:rsidR="000E10BB">
        <w:t>Listede</w:t>
      </w:r>
      <w:proofErr w:type="spellEnd"/>
      <w:r w:rsidR="000E10BB">
        <w:t xml:space="preserve"> 1., 2., 3 </w:t>
      </w:r>
      <w:proofErr w:type="spellStart"/>
      <w:r w:rsidR="000E10BB">
        <w:t>ve</w:t>
      </w:r>
      <w:proofErr w:type="spellEnd"/>
      <w:r w:rsidR="000E10BB">
        <w:t xml:space="preserve"> 4. </w:t>
      </w:r>
      <w:proofErr w:type="spellStart"/>
      <w:r w:rsidR="000E10BB">
        <w:t>Derece</w:t>
      </w:r>
      <w:proofErr w:type="spellEnd"/>
      <w:r w:rsidR="000E10BB">
        <w:t xml:space="preserve"> </w:t>
      </w:r>
      <w:proofErr w:type="spellStart"/>
      <w:r w:rsidR="000E10BB">
        <w:t>başlıkların</w:t>
      </w:r>
      <w:proofErr w:type="spellEnd"/>
      <w:r w:rsidR="000E10BB">
        <w:t xml:space="preserve"> </w:t>
      </w:r>
      <w:proofErr w:type="spellStart"/>
      <w:r w:rsidR="000E10BB">
        <w:t>yer</w:t>
      </w:r>
      <w:proofErr w:type="spellEnd"/>
      <w:r w:rsidR="000E10BB">
        <w:t xml:space="preserve"> </w:t>
      </w:r>
      <w:proofErr w:type="spellStart"/>
      <w:r w:rsidR="000E10BB">
        <w:t>aldığından</w:t>
      </w:r>
      <w:proofErr w:type="spellEnd"/>
      <w:r w:rsidR="000E10BB">
        <w:t xml:space="preserve"> </w:t>
      </w:r>
      <w:proofErr w:type="spellStart"/>
      <w:r w:rsidR="000E10BB">
        <w:t>ve</w:t>
      </w:r>
      <w:proofErr w:type="spellEnd"/>
      <w:r w:rsidR="000E10BB">
        <w:t xml:space="preserve"> </w:t>
      </w:r>
      <w:proofErr w:type="spellStart"/>
      <w:r w:rsidR="000E10BB">
        <w:t>yazı</w:t>
      </w:r>
      <w:proofErr w:type="spellEnd"/>
      <w:r w:rsidR="000E10BB">
        <w:t xml:space="preserve"> </w:t>
      </w:r>
      <w:proofErr w:type="spellStart"/>
      <w:r w:rsidR="000E10BB">
        <w:t>tipinin</w:t>
      </w:r>
      <w:proofErr w:type="spellEnd"/>
      <w:r w:rsidR="000E10BB">
        <w:t xml:space="preserve"> Times New Roman </w:t>
      </w:r>
      <w:proofErr w:type="spellStart"/>
      <w:r w:rsidR="000E10BB">
        <w:t>olduğundan</w:t>
      </w:r>
      <w:proofErr w:type="spellEnd"/>
      <w:r w:rsidR="000E10BB">
        <w:t xml:space="preserve"> </w:t>
      </w:r>
      <w:proofErr w:type="spellStart"/>
      <w:r w:rsidR="000E10BB">
        <w:t>emin</w:t>
      </w:r>
      <w:proofErr w:type="spellEnd"/>
      <w:r w:rsidR="000E10BB">
        <w:t xml:space="preserve"> </w:t>
      </w:r>
      <w:proofErr w:type="spellStart"/>
      <w:r w:rsidR="000E10BB">
        <w:t>olun</w:t>
      </w:r>
      <w:proofErr w:type="spellEnd"/>
      <w:r w:rsidR="000E10BB">
        <w:t>.</w:t>
      </w:r>
    </w:p>
    <w:p w14:paraId="5C08E231" w14:textId="77777777" w:rsidR="000E10BB" w:rsidRDefault="000E10BB" w:rsidP="008D26EB">
      <w:pPr>
        <w:pStyle w:val="GvdeMetni"/>
      </w:pPr>
    </w:p>
    <w:p w14:paraId="61667ACF" w14:textId="77777777" w:rsidR="000E10BB" w:rsidRDefault="000E10BB" w:rsidP="008D26EB">
      <w:pPr>
        <w:pStyle w:val="GvdeMetni"/>
      </w:pPr>
    </w:p>
    <w:p w14:paraId="2577B49B" w14:textId="77777777" w:rsidR="000E10BB" w:rsidRDefault="000E10BB" w:rsidP="008D26EB">
      <w:pPr>
        <w:pStyle w:val="GvdeMetni"/>
      </w:pPr>
    </w:p>
    <w:p w14:paraId="68A18000" w14:textId="77777777" w:rsidR="000E10BB" w:rsidRDefault="000E10BB" w:rsidP="008D26EB">
      <w:pPr>
        <w:pStyle w:val="GvdeMetni"/>
      </w:pPr>
    </w:p>
    <w:p w14:paraId="60A442A9" w14:textId="2D8DA87E" w:rsidR="000E10BB" w:rsidRDefault="000E10BB" w:rsidP="002323F1">
      <w:pPr>
        <w:pStyle w:val="GvdeMetni"/>
        <w:tabs>
          <w:tab w:val="left" w:pos="2538"/>
        </w:tabs>
        <w:ind w:firstLine="0"/>
      </w:pPr>
    </w:p>
    <w:p w14:paraId="08876120" w14:textId="77777777" w:rsidR="000E10BB" w:rsidRDefault="000E10BB" w:rsidP="008D26EB">
      <w:pPr>
        <w:pStyle w:val="GvdeMetni"/>
      </w:pPr>
    </w:p>
    <w:p w14:paraId="113187FC" w14:textId="55349F45" w:rsidR="00106F76" w:rsidRPr="008D26EB" w:rsidRDefault="000E10BB" w:rsidP="000E10BB">
      <w:pPr>
        <w:pStyle w:val="GvdeMetni"/>
        <w:ind w:firstLine="0"/>
      </w:pPr>
      <w:r w:rsidRPr="007C613C">
        <w:rPr>
          <w:noProof/>
          <w:lang w:val="tr-TR" w:eastAsia="tr-TR"/>
        </w:rPr>
        <w:lastRenderedPageBreak/>
        <w:drawing>
          <wp:inline distT="0" distB="0" distL="0" distR="0" wp14:anchorId="5ECEEAC3" wp14:editId="52A6C7C3">
            <wp:extent cx="5375039" cy="2435382"/>
            <wp:effectExtent l="0" t="0" r="0" b="3175"/>
            <wp:docPr id="18" name="Resim 18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esim 18" descr="tablo içeren bir resim&#10;&#10;Açıklama otomatik olarak oluşturuldu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10449" cy="245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666B1A6" w14:textId="4C6314BD" w:rsidR="00106F76" w:rsidRDefault="002323F1" w:rsidP="002323F1">
      <w:pPr>
        <w:pStyle w:val="ResimYazs"/>
      </w:pPr>
      <w:bookmarkStart w:id="68" w:name="_Toc100753403"/>
      <w:proofErr w:type="spellStart"/>
      <w:r w:rsidRPr="002323F1">
        <w:rPr>
          <w:b/>
          <w:bCs/>
        </w:rPr>
        <w:t>Şekil</w:t>
      </w:r>
      <w:proofErr w:type="spellEnd"/>
      <w:r w:rsidRPr="002323F1">
        <w:rPr>
          <w:b/>
          <w:bCs/>
        </w:rPr>
        <w:t xml:space="preserve"> 4.</w:t>
      </w:r>
      <w:r w:rsidRPr="002323F1">
        <w:rPr>
          <w:b/>
          <w:bCs/>
        </w:rPr>
        <w:fldChar w:fldCharType="begin"/>
      </w:r>
      <w:r w:rsidRPr="002323F1">
        <w:rPr>
          <w:b/>
          <w:bCs/>
        </w:rPr>
        <w:instrText xml:space="preserve"> SEQ Şekil_4. \* ARABIC </w:instrText>
      </w:r>
      <w:r w:rsidRPr="002323F1">
        <w:rPr>
          <w:b/>
          <w:bCs/>
        </w:rPr>
        <w:fldChar w:fldCharType="separate"/>
      </w:r>
      <w:r w:rsidR="00C83243">
        <w:rPr>
          <w:b/>
          <w:bCs/>
          <w:noProof/>
        </w:rPr>
        <w:t>4</w:t>
      </w:r>
      <w:r w:rsidRPr="002323F1">
        <w:rPr>
          <w:b/>
          <w:bCs/>
        </w:rPr>
        <w:fldChar w:fldCharType="end"/>
      </w:r>
      <w:r>
        <w:rPr>
          <w:b/>
          <w:bCs/>
        </w:rPr>
        <w:t xml:space="preserve">: </w:t>
      </w:r>
      <w:proofErr w:type="spellStart"/>
      <w:r>
        <w:t>İçindekil</w:t>
      </w:r>
      <w:r w:rsidR="00E11BBB">
        <w:t>er</w:t>
      </w:r>
      <w:proofErr w:type="spellEnd"/>
      <w:r>
        <w:t xml:space="preserve"> </w:t>
      </w:r>
      <w:proofErr w:type="spellStart"/>
      <w:r>
        <w:t>listesini</w:t>
      </w:r>
      <w:proofErr w:type="spellEnd"/>
      <w:r>
        <w:t xml:space="preserve"> </w:t>
      </w:r>
      <w:proofErr w:type="spellStart"/>
      <w:r>
        <w:t>güncelleme</w:t>
      </w:r>
      <w:bookmarkEnd w:id="68"/>
      <w:proofErr w:type="spellEnd"/>
    </w:p>
    <w:p w14:paraId="39127835" w14:textId="4607E2CD" w:rsidR="00106F76" w:rsidRDefault="00106F76" w:rsidP="002323F1">
      <w:pPr>
        <w:pStyle w:val="GvdeMetni"/>
        <w:ind w:firstLine="0"/>
        <w:rPr>
          <w:lang w:val="tr-TR"/>
        </w:rPr>
      </w:pPr>
    </w:p>
    <w:p w14:paraId="5A4931B3" w14:textId="604E3D35" w:rsidR="002323F1" w:rsidRDefault="002323F1" w:rsidP="002323F1">
      <w:pPr>
        <w:pStyle w:val="Balk3"/>
        <w:rPr>
          <w:rFonts w:eastAsia="Times New Roman"/>
          <w:lang w:val="tr-TR"/>
        </w:rPr>
      </w:pPr>
      <w:bookmarkStart w:id="69" w:name="_Toc100753843"/>
      <w:r>
        <w:rPr>
          <w:rFonts w:eastAsia="Times New Roman"/>
          <w:lang w:val="tr-TR"/>
        </w:rPr>
        <w:t>4.3.</w:t>
      </w:r>
      <w:r w:rsidR="00E11BBB">
        <w:rPr>
          <w:rFonts w:eastAsia="Times New Roman"/>
          <w:lang w:val="tr-TR"/>
        </w:rPr>
        <w:t>2</w:t>
      </w:r>
      <w:r>
        <w:rPr>
          <w:rFonts w:eastAsia="Times New Roman"/>
          <w:lang w:val="tr-TR"/>
        </w:rPr>
        <w:t>. Üçüncü Derece Başlık</w:t>
      </w:r>
      <w:bookmarkEnd w:id="69"/>
    </w:p>
    <w:p w14:paraId="0090B023" w14:textId="77777777" w:rsidR="00106F76" w:rsidRDefault="005C5492" w:rsidP="00AA7382">
      <w:pPr>
        <w:pStyle w:val="GvdeMetni"/>
        <w:rPr>
          <w:lang w:val="tr-TR"/>
        </w:rPr>
      </w:pPr>
      <w:r>
        <w:rPr>
          <w:lang w:val="tr-TR"/>
        </w:rPr>
        <w:t>Bölünmüş bir tablo vereceğiniz zaman devam eden saydaki tablonun başında ‘</w:t>
      </w:r>
      <w:r>
        <w:rPr>
          <w:b/>
          <w:bCs/>
          <w:lang w:val="tr-TR"/>
        </w:rPr>
        <w:t>T</w:t>
      </w:r>
      <w:r w:rsidRPr="005C5492">
        <w:rPr>
          <w:b/>
          <w:bCs/>
          <w:lang w:val="tr-TR"/>
        </w:rPr>
        <w:t>ablo numarası</w:t>
      </w:r>
      <w:r>
        <w:rPr>
          <w:b/>
          <w:bCs/>
          <w:lang w:val="tr-TR"/>
        </w:rPr>
        <w:t xml:space="preserve"> </w:t>
      </w:r>
      <w:r w:rsidRPr="005C5492">
        <w:rPr>
          <w:lang w:val="tr-TR"/>
        </w:rPr>
        <w:t>(devam)</w:t>
      </w:r>
      <w:r>
        <w:rPr>
          <w:lang w:val="tr-TR"/>
        </w:rPr>
        <w:t>’ yazınız.</w:t>
      </w:r>
    </w:p>
    <w:p w14:paraId="2400F8D3" w14:textId="77777777" w:rsidR="00A624C5" w:rsidRDefault="00A624C5" w:rsidP="00AA7382">
      <w:pPr>
        <w:pStyle w:val="GvdeMetni"/>
        <w:rPr>
          <w:lang w:val="tr-TR"/>
        </w:rPr>
      </w:pPr>
    </w:p>
    <w:p w14:paraId="7D82407C" w14:textId="6FE5CEDE" w:rsidR="005C5492" w:rsidRPr="00A624C5" w:rsidRDefault="00A624C5" w:rsidP="00A624C5">
      <w:pPr>
        <w:pStyle w:val="ResimYazs"/>
        <w:rPr>
          <w:lang w:val="tr-TR"/>
        </w:rPr>
      </w:pPr>
      <w:bookmarkStart w:id="70" w:name="_Toc100753446"/>
      <w:proofErr w:type="spellStart"/>
      <w:r w:rsidRPr="00A624C5">
        <w:rPr>
          <w:b/>
          <w:bCs/>
        </w:rPr>
        <w:t>Tablo</w:t>
      </w:r>
      <w:proofErr w:type="spellEnd"/>
      <w:r w:rsidRPr="00A624C5">
        <w:rPr>
          <w:b/>
          <w:bCs/>
        </w:rPr>
        <w:t xml:space="preserve"> 4.</w:t>
      </w:r>
      <w:r w:rsidRPr="00A624C5">
        <w:rPr>
          <w:b/>
          <w:bCs/>
        </w:rPr>
        <w:fldChar w:fldCharType="begin"/>
      </w:r>
      <w:r w:rsidRPr="00A624C5">
        <w:rPr>
          <w:b/>
          <w:bCs/>
        </w:rPr>
        <w:instrText xml:space="preserve"> SEQ Tablo_4. \* ARABIC </w:instrText>
      </w:r>
      <w:r w:rsidRPr="00A624C5">
        <w:rPr>
          <w:b/>
          <w:bCs/>
        </w:rPr>
        <w:fldChar w:fldCharType="separate"/>
      </w:r>
      <w:r w:rsidRPr="00A624C5">
        <w:rPr>
          <w:b/>
          <w:bCs/>
          <w:noProof/>
        </w:rPr>
        <w:t>1</w:t>
      </w:r>
      <w:r w:rsidRPr="00A624C5">
        <w:rPr>
          <w:b/>
          <w:bCs/>
        </w:rPr>
        <w:fldChar w:fldCharType="end"/>
      </w:r>
      <w:r>
        <w:rPr>
          <w:b/>
          <w:bCs/>
        </w:rPr>
        <w:t xml:space="preserve">: </w:t>
      </w:r>
      <w:proofErr w:type="spellStart"/>
      <w:r>
        <w:t>Tezin</w:t>
      </w:r>
      <w:proofErr w:type="spellEnd"/>
      <w:r>
        <w:t xml:space="preserve"> </w:t>
      </w:r>
      <w:proofErr w:type="spellStart"/>
      <w:r>
        <w:t>bölümleri</w:t>
      </w:r>
      <w:bookmarkEnd w:id="70"/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48"/>
        <w:gridCol w:w="4249"/>
      </w:tblGrid>
      <w:tr w:rsidR="005C5492" w:rsidRPr="00F412F3" w14:paraId="697699E3" w14:textId="77777777" w:rsidTr="00C43B8F">
        <w:tc>
          <w:tcPr>
            <w:tcW w:w="4248" w:type="dxa"/>
            <w:vAlign w:val="center"/>
          </w:tcPr>
          <w:p w14:paraId="5F06D5C8" w14:textId="42CAEA6E" w:rsidR="005C5492" w:rsidRPr="00F412F3" w:rsidRDefault="00A624C5" w:rsidP="00C43B8F">
            <w:pPr>
              <w:pStyle w:val="GvdeMetni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2F3">
              <w:rPr>
                <w:rFonts w:cs="Times New Roman"/>
                <w:b/>
                <w:bCs/>
                <w:sz w:val="18"/>
                <w:szCs w:val="18"/>
              </w:rPr>
              <w:t>ANA BÖLÜMLER</w:t>
            </w:r>
          </w:p>
        </w:tc>
        <w:tc>
          <w:tcPr>
            <w:tcW w:w="4249" w:type="dxa"/>
            <w:vAlign w:val="center"/>
          </w:tcPr>
          <w:p w14:paraId="244440CC" w14:textId="5617C1D4" w:rsidR="005C5492" w:rsidRPr="00F412F3" w:rsidRDefault="00F412F3" w:rsidP="00C43B8F">
            <w:pPr>
              <w:pStyle w:val="GvdeMetni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2F3">
              <w:rPr>
                <w:rFonts w:cs="Times New Roman"/>
                <w:b/>
                <w:bCs/>
                <w:sz w:val="18"/>
                <w:szCs w:val="18"/>
              </w:rPr>
              <w:t>ALT BÖLÜMLER</w:t>
            </w:r>
          </w:p>
        </w:tc>
      </w:tr>
      <w:tr w:rsidR="00A624C5" w:rsidRPr="00F412F3" w14:paraId="1E45EE7B" w14:textId="77777777" w:rsidTr="00C43B8F">
        <w:tc>
          <w:tcPr>
            <w:tcW w:w="4248" w:type="dxa"/>
            <w:vMerge w:val="restart"/>
            <w:vAlign w:val="center"/>
          </w:tcPr>
          <w:p w14:paraId="05FA9A1F" w14:textId="56D23A51" w:rsidR="00A624C5" w:rsidRPr="00F412F3" w:rsidRDefault="00A624C5" w:rsidP="00C43B8F">
            <w:pPr>
              <w:pStyle w:val="GvdeMetni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2F3">
              <w:rPr>
                <w:rFonts w:cs="Times New Roman"/>
                <w:b/>
                <w:bCs/>
                <w:sz w:val="18"/>
                <w:szCs w:val="18"/>
              </w:rPr>
              <w:t>DIŞ KAPAK</w:t>
            </w:r>
          </w:p>
        </w:tc>
        <w:tc>
          <w:tcPr>
            <w:tcW w:w="4249" w:type="dxa"/>
            <w:vAlign w:val="center"/>
          </w:tcPr>
          <w:p w14:paraId="79F74604" w14:textId="1D140768" w:rsidR="00A624C5" w:rsidRPr="00F412F3" w:rsidRDefault="00A624C5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ÖN DIŞ KAPAK</w:t>
            </w:r>
          </w:p>
        </w:tc>
      </w:tr>
      <w:tr w:rsidR="00A624C5" w:rsidRPr="00F412F3" w14:paraId="6D1BC7CA" w14:textId="77777777" w:rsidTr="00C43B8F">
        <w:tc>
          <w:tcPr>
            <w:tcW w:w="4248" w:type="dxa"/>
            <w:vMerge/>
          </w:tcPr>
          <w:p w14:paraId="7BDAB53A" w14:textId="77777777" w:rsidR="00A624C5" w:rsidRPr="00F412F3" w:rsidRDefault="00A624C5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10677C64" w14:textId="2D07BDA1" w:rsidR="00A624C5" w:rsidRPr="00F412F3" w:rsidRDefault="00A624C5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ARKA DIŞ KAPAK</w:t>
            </w:r>
          </w:p>
        </w:tc>
      </w:tr>
      <w:tr w:rsidR="00A624C5" w:rsidRPr="00F412F3" w14:paraId="24F2B6CF" w14:textId="77777777" w:rsidTr="00C43B8F">
        <w:tc>
          <w:tcPr>
            <w:tcW w:w="4248" w:type="dxa"/>
            <w:vMerge/>
          </w:tcPr>
          <w:p w14:paraId="5DCC8AD0" w14:textId="77777777" w:rsidR="00A624C5" w:rsidRPr="00F412F3" w:rsidRDefault="00A624C5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0AF64647" w14:textId="522C6BB8" w:rsidR="00A624C5" w:rsidRPr="00F412F3" w:rsidRDefault="00A624C5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CİLT SIRTI</w:t>
            </w:r>
          </w:p>
        </w:tc>
      </w:tr>
      <w:tr w:rsidR="00C43B8F" w:rsidRPr="00F412F3" w14:paraId="105F86D1" w14:textId="77777777" w:rsidTr="00C43B8F">
        <w:tc>
          <w:tcPr>
            <w:tcW w:w="4248" w:type="dxa"/>
            <w:vMerge w:val="restart"/>
            <w:vAlign w:val="center"/>
          </w:tcPr>
          <w:p w14:paraId="0E5BF2B4" w14:textId="30E8A11A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2F3">
              <w:rPr>
                <w:rFonts w:cs="Times New Roman"/>
                <w:b/>
                <w:bCs/>
                <w:sz w:val="18"/>
                <w:szCs w:val="18"/>
              </w:rPr>
              <w:t>ÖN SAYFALAR</w:t>
            </w:r>
          </w:p>
        </w:tc>
        <w:tc>
          <w:tcPr>
            <w:tcW w:w="4249" w:type="dxa"/>
            <w:vAlign w:val="center"/>
          </w:tcPr>
          <w:p w14:paraId="787A8C26" w14:textId="68B45F1F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BOŞ SAYFA</w:t>
            </w:r>
          </w:p>
        </w:tc>
      </w:tr>
      <w:tr w:rsidR="00C43B8F" w:rsidRPr="00F412F3" w14:paraId="244AE811" w14:textId="77777777" w:rsidTr="00C43B8F">
        <w:tc>
          <w:tcPr>
            <w:tcW w:w="4248" w:type="dxa"/>
            <w:vMerge/>
          </w:tcPr>
          <w:p w14:paraId="3BC3C0E4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5FCBB0CF" w14:textId="7344222B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İÇ KAPAK</w:t>
            </w:r>
          </w:p>
        </w:tc>
      </w:tr>
      <w:tr w:rsidR="00C43B8F" w:rsidRPr="00F412F3" w14:paraId="6831BA84" w14:textId="77777777" w:rsidTr="00C43B8F">
        <w:tc>
          <w:tcPr>
            <w:tcW w:w="4248" w:type="dxa"/>
            <w:vMerge/>
          </w:tcPr>
          <w:p w14:paraId="68B5991C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19BFA536" w14:textId="06FF5C71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TEZ ONAYI</w:t>
            </w:r>
          </w:p>
        </w:tc>
      </w:tr>
      <w:tr w:rsidR="00C43B8F" w:rsidRPr="00F412F3" w14:paraId="1C9E13D0" w14:textId="77777777" w:rsidTr="00C43B8F">
        <w:tc>
          <w:tcPr>
            <w:tcW w:w="4248" w:type="dxa"/>
            <w:vMerge/>
          </w:tcPr>
          <w:p w14:paraId="56CD591B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1EE04404" w14:textId="4A7A8CA3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BEYAN</w:t>
            </w:r>
          </w:p>
        </w:tc>
      </w:tr>
      <w:tr w:rsidR="00C43B8F" w:rsidRPr="00F412F3" w14:paraId="053C97DA" w14:textId="77777777" w:rsidTr="00C43B8F">
        <w:tc>
          <w:tcPr>
            <w:tcW w:w="4248" w:type="dxa"/>
            <w:vMerge/>
          </w:tcPr>
          <w:p w14:paraId="164DDE5C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4458297E" w14:textId="102BCB44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İTHAF (İsteğe bağlı)</w:t>
            </w:r>
          </w:p>
        </w:tc>
      </w:tr>
      <w:tr w:rsidR="00C43B8F" w:rsidRPr="00F412F3" w14:paraId="2F229A73" w14:textId="77777777" w:rsidTr="00C43B8F">
        <w:tc>
          <w:tcPr>
            <w:tcW w:w="4248" w:type="dxa"/>
            <w:vMerge/>
          </w:tcPr>
          <w:p w14:paraId="095D5EF3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5E103733" w14:textId="143C83EF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TEŞEKKÜR</w:t>
            </w:r>
          </w:p>
        </w:tc>
      </w:tr>
    </w:tbl>
    <w:p w14:paraId="6873D64D" w14:textId="4B7D6669" w:rsidR="00F412F3" w:rsidRPr="00F412F3" w:rsidRDefault="00F412F3" w:rsidP="00F412F3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lastRenderedPageBreak/>
        <w:t>Tablo</w:t>
      </w:r>
      <w:proofErr w:type="spellEnd"/>
      <w:r>
        <w:rPr>
          <w:rFonts w:ascii="Times New Roman" w:hAnsi="Times New Roman" w:cs="Times New Roman"/>
          <w:b/>
          <w:bCs/>
        </w:rPr>
        <w:t xml:space="preserve"> 4.1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devam</w:t>
      </w:r>
      <w:proofErr w:type="spellEnd"/>
      <w:r>
        <w:rPr>
          <w:rFonts w:ascii="Times New Roman" w:hAnsi="Times New Roman" w:cs="Times New Roman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48"/>
        <w:gridCol w:w="4249"/>
      </w:tblGrid>
      <w:tr w:rsidR="00C43B8F" w:rsidRPr="00F412F3" w14:paraId="0CF827E9" w14:textId="77777777" w:rsidTr="00C43B8F">
        <w:tc>
          <w:tcPr>
            <w:tcW w:w="4248" w:type="dxa"/>
            <w:vMerge w:val="restart"/>
          </w:tcPr>
          <w:p w14:paraId="486490E7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5517CBF4" w14:textId="07F0C988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İÇİNDEKİLER</w:t>
            </w:r>
          </w:p>
        </w:tc>
      </w:tr>
      <w:tr w:rsidR="00C43B8F" w:rsidRPr="00F412F3" w14:paraId="19C732D8" w14:textId="77777777" w:rsidTr="00C43B8F">
        <w:tc>
          <w:tcPr>
            <w:tcW w:w="4248" w:type="dxa"/>
            <w:vMerge/>
          </w:tcPr>
          <w:p w14:paraId="268C8EBF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794CFE5D" w14:textId="3188DD32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TABLOLAR LİSTESİ (Tablo varsa)</w:t>
            </w:r>
          </w:p>
        </w:tc>
      </w:tr>
      <w:tr w:rsidR="00C43B8F" w:rsidRPr="00F412F3" w14:paraId="1B3E9987" w14:textId="77777777" w:rsidTr="00C43B8F">
        <w:tc>
          <w:tcPr>
            <w:tcW w:w="4248" w:type="dxa"/>
            <w:vMerge/>
          </w:tcPr>
          <w:p w14:paraId="388732EB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35B927F4" w14:textId="39A9EA17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ŞEKİLLER LİSTESİ (Şekil varsa)</w:t>
            </w:r>
          </w:p>
        </w:tc>
      </w:tr>
      <w:tr w:rsidR="00C43B8F" w:rsidRPr="00F412F3" w14:paraId="263EC8E6" w14:textId="77777777" w:rsidTr="00C43B8F">
        <w:tc>
          <w:tcPr>
            <w:tcW w:w="4248" w:type="dxa"/>
            <w:vMerge/>
          </w:tcPr>
          <w:p w14:paraId="6DA829F3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675E430A" w14:textId="2427171F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SİMGELER/KISALTMALAR LİSTESİ (Simge veya kısaltma varsa)</w:t>
            </w:r>
          </w:p>
        </w:tc>
      </w:tr>
      <w:tr w:rsidR="00C43B8F" w:rsidRPr="00F412F3" w14:paraId="2C756486" w14:textId="77777777" w:rsidTr="00C43B8F">
        <w:tc>
          <w:tcPr>
            <w:tcW w:w="4248" w:type="dxa"/>
            <w:vMerge/>
          </w:tcPr>
          <w:p w14:paraId="622E5810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26F552C7" w14:textId="7396C668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ÖZET</w:t>
            </w:r>
          </w:p>
        </w:tc>
      </w:tr>
      <w:tr w:rsidR="00C43B8F" w:rsidRPr="00F412F3" w14:paraId="4017DF78" w14:textId="77777777" w:rsidTr="00C43B8F">
        <w:tc>
          <w:tcPr>
            <w:tcW w:w="4248" w:type="dxa"/>
            <w:vMerge/>
          </w:tcPr>
          <w:p w14:paraId="67BB7A9D" w14:textId="77777777" w:rsidR="00C43B8F" w:rsidRPr="00F412F3" w:rsidRDefault="00C43B8F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1E5BBABE" w14:textId="5FB94759" w:rsidR="00C43B8F" w:rsidRPr="00F412F3" w:rsidRDefault="00C43B8F" w:rsidP="00C43B8F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ABSTRACT</w:t>
            </w:r>
          </w:p>
        </w:tc>
      </w:tr>
      <w:tr w:rsidR="00F412F3" w:rsidRPr="00F412F3" w14:paraId="7C46BA3A" w14:textId="77777777" w:rsidTr="00F412F3">
        <w:tc>
          <w:tcPr>
            <w:tcW w:w="4248" w:type="dxa"/>
            <w:vMerge w:val="restart"/>
            <w:vAlign w:val="center"/>
          </w:tcPr>
          <w:p w14:paraId="5221CD64" w14:textId="162C6A0B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2F3">
              <w:rPr>
                <w:rFonts w:cs="Times New Roman"/>
                <w:b/>
                <w:bCs/>
                <w:sz w:val="18"/>
                <w:szCs w:val="18"/>
              </w:rPr>
              <w:t>ASIL TEZ METNİ</w:t>
            </w:r>
          </w:p>
        </w:tc>
        <w:tc>
          <w:tcPr>
            <w:tcW w:w="4249" w:type="dxa"/>
            <w:vAlign w:val="center"/>
          </w:tcPr>
          <w:p w14:paraId="75D15F6C" w14:textId="18C0E36B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1. GİRİŞ VE AMAÇ</w:t>
            </w:r>
          </w:p>
        </w:tc>
      </w:tr>
      <w:tr w:rsidR="00F412F3" w:rsidRPr="00F412F3" w14:paraId="0171BC8A" w14:textId="77777777" w:rsidTr="00F412F3">
        <w:tc>
          <w:tcPr>
            <w:tcW w:w="4248" w:type="dxa"/>
            <w:vMerge/>
          </w:tcPr>
          <w:p w14:paraId="169016A4" w14:textId="77777777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30C1449B" w14:textId="2DEA9371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2. GENEL BİLGİLER</w:t>
            </w:r>
          </w:p>
        </w:tc>
      </w:tr>
      <w:tr w:rsidR="00F412F3" w:rsidRPr="00F412F3" w14:paraId="34ECA33F" w14:textId="77777777" w:rsidTr="00F412F3">
        <w:tc>
          <w:tcPr>
            <w:tcW w:w="4248" w:type="dxa"/>
            <w:vMerge/>
          </w:tcPr>
          <w:p w14:paraId="01E1506A" w14:textId="77777777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3BD6A7B5" w14:textId="71F6B85E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3. GEREÇ VE YÖNTEM</w:t>
            </w:r>
          </w:p>
        </w:tc>
      </w:tr>
      <w:tr w:rsidR="00F412F3" w:rsidRPr="00F412F3" w14:paraId="3C5DACFB" w14:textId="77777777" w:rsidTr="00F412F3">
        <w:tc>
          <w:tcPr>
            <w:tcW w:w="4248" w:type="dxa"/>
            <w:vMerge/>
          </w:tcPr>
          <w:p w14:paraId="72357C09" w14:textId="77777777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08E460AE" w14:textId="0576EA03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4. BULGULAR</w:t>
            </w:r>
          </w:p>
        </w:tc>
      </w:tr>
      <w:tr w:rsidR="00F412F3" w:rsidRPr="00F412F3" w14:paraId="66554E25" w14:textId="77777777" w:rsidTr="00F412F3">
        <w:tc>
          <w:tcPr>
            <w:tcW w:w="4248" w:type="dxa"/>
            <w:vMerge/>
          </w:tcPr>
          <w:p w14:paraId="70C1F4BE" w14:textId="77777777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5BD71BE0" w14:textId="486B52E0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5. TARTIŞMA</w:t>
            </w:r>
          </w:p>
        </w:tc>
      </w:tr>
      <w:tr w:rsidR="00F412F3" w:rsidRPr="00F412F3" w14:paraId="67F2ACAF" w14:textId="77777777" w:rsidTr="00F412F3">
        <w:tc>
          <w:tcPr>
            <w:tcW w:w="4248" w:type="dxa"/>
            <w:vMerge/>
          </w:tcPr>
          <w:p w14:paraId="71A3BF40" w14:textId="3087B3CC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31ECE3FA" w14:textId="55518B07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6. SONUÇLAR VE ÖNERİLER</w:t>
            </w:r>
          </w:p>
        </w:tc>
      </w:tr>
      <w:tr w:rsidR="00F412F3" w:rsidRPr="00F412F3" w14:paraId="31CED225" w14:textId="77777777" w:rsidTr="00F412F3">
        <w:tc>
          <w:tcPr>
            <w:tcW w:w="4248" w:type="dxa"/>
            <w:vMerge/>
          </w:tcPr>
          <w:p w14:paraId="62E160E7" w14:textId="77777777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7B4F71D4" w14:textId="259CA4BF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KAYNAKLAR</w:t>
            </w:r>
          </w:p>
        </w:tc>
      </w:tr>
      <w:tr w:rsidR="00F412F3" w:rsidRPr="00F412F3" w14:paraId="20DB9A46" w14:textId="77777777" w:rsidTr="00F412F3">
        <w:tc>
          <w:tcPr>
            <w:tcW w:w="4248" w:type="dxa"/>
            <w:vMerge w:val="restart"/>
            <w:vAlign w:val="center"/>
          </w:tcPr>
          <w:p w14:paraId="6660A04B" w14:textId="73065C1E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2F3">
              <w:rPr>
                <w:rFonts w:cs="Times New Roman"/>
                <w:b/>
                <w:bCs/>
                <w:sz w:val="18"/>
                <w:szCs w:val="18"/>
              </w:rPr>
              <w:t>EKLER</w:t>
            </w:r>
          </w:p>
        </w:tc>
        <w:tc>
          <w:tcPr>
            <w:tcW w:w="4249" w:type="dxa"/>
            <w:vAlign w:val="center"/>
          </w:tcPr>
          <w:p w14:paraId="23F248B2" w14:textId="49682A35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HAM VERİLER (Varsa)</w:t>
            </w:r>
          </w:p>
        </w:tc>
      </w:tr>
      <w:tr w:rsidR="00F412F3" w:rsidRPr="00F412F3" w14:paraId="00A2D560" w14:textId="77777777" w:rsidTr="00F412F3">
        <w:tc>
          <w:tcPr>
            <w:tcW w:w="4248" w:type="dxa"/>
            <w:vMerge/>
          </w:tcPr>
          <w:p w14:paraId="23BA3F75" w14:textId="77777777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3B211EAE" w14:textId="6C98B120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FORMLAR (Veri- Kayıt-Anket Formları kullanılmışsa)</w:t>
            </w:r>
          </w:p>
        </w:tc>
      </w:tr>
      <w:tr w:rsidR="00F412F3" w:rsidRPr="00F412F3" w14:paraId="27150410" w14:textId="77777777" w:rsidTr="00F412F3">
        <w:tc>
          <w:tcPr>
            <w:tcW w:w="4248" w:type="dxa"/>
            <w:vMerge/>
          </w:tcPr>
          <w:p w14:paraId="043244A5" w14:textId="77777777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178010E6" w14:textId="5BEC51F1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ETİK KURUL KARARI (Gerekliyse)</w:t>
            </w:r>
          </w:p>
        </w:tc>
      </w:tr>
      <w:tr w:rsidR="00F412F3" w:rsidRPr="00F412F3" w14:paraId="12B8233B" w14:textId="77777777" w:rsidTr="00F412F3">
        <w:tc>
          <w:tcPr>
            <w:tcW w:w="4248" w:type="dxa"/>
            <w:vMerge/>
          </w:tcPr>
          <w:p w14:paraId="6C4993FE" w14:textId="77777777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5DBF65FA" w14:textId="721E61C4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PATENT HAKKI İZNİ (Gerekliyse)</w:t>
            </w:r>
          </w:p>
        </w:tc>
      </w:tr>
      <w:tr w:rsidR="00F412F3" w:rsidRPr="00F412F3" w14:paraId="04E8A6BF" w14:textId="77777777" w:rsidTr="00F412F3">
        <w:tc>
          <w:tcPr>
            <w:tcW w:w="4248" w:type="dxa"/>
            <w:vMerge/>
          </w:tcPr>
          <w:p w14:paraId="3D2C4821" w14:textId="77777777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66D7EE95" w14:textId="14E9D0AC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TELİF HAKKI İZNİ (Gerekliyse)</w:t>
            </w:r>
          </w:p>
        </w:tc>
      </w:tr>
      <w:tr w:rsidR="00F412F3" w:rsidRPr="00F412F3" w14:paraId="7F0A6110" w14:textId="77777777" w:rsidTr="00F412F3">
        <w:tc>
          <w:tcPr>
            <w:tcW w:w="4248" w:type="dxa"/>
            <w:vMerge/>
          </w:tcPr>
          <w:p w14:paraId="6E41C718" w14:textId="77777777" w:rsidR="00F412F3" w:rsidRPr="00F412F3" w:rsidRDefault="00F412F3" w:rsidP="00AA7382">
            <w:pPr>
              <w:pStyle w:val="GvdeMetni"/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49" w:type="dxa"/>
            <w:vAlign w:val="center"/>
          </w:tcPr>
          <w:p w14:paraId="6C7FD48F" w14:textId="3A195BF0" w:rsidR="00F412F3" w:rsidRPr="00F412F3" w:rsidRDefault="00F412F3" w:rsidP="00F412F3">
            <w:pPr>
              <w:pStyle w:val="GvdeMetni"/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F412F3">
              <w:rPr>
                <w:rFonts w:cs="Times New Roman"/>
                <w:sz w:val="18"/>
                <w:szCs w:val="18"/>
              </w:rPr>
              <w:t>ÖZ GEÇMİŞ</w:t>
            </w:r>
          </w:p>
        </w:tc>
      </w:tr>
      <w:tr w:rsidR="00F412F3" w:rsidRPr="00F412F3" w14:paraId="6306C9E4" w14:textId="77777777" w:rsidTr="00F412F3">
        <w:trPr>
          <w:trHeight w:val="1249"/>
        </w:trPr>
        <w:tc>
          <w:tcPr>
            <w:tcW w:w="4248" w:type="dxa"/>
            <w:vAlign w:val="center"/>
          </w:tcPr>
          <w:p w14:paraId="4C3AB167" w14:textId="1B577616" w:rsidR="00F412F3" w:rsidRPr="00F412F3" w:rsidRDefault="00F412F3" w:rsidP="00F412F3">
            <w:pPr>
              <w:pStyle w:val="GvdeMetni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F412F3">
              <w:rPr>
                <w:b/>
                <w:bCs/>
                <w:sz w:val="20"/>
                <w:szCs w:val="20"/>
              </w:rPr>
              <w:t>TEZ SONU</w:t>
            </w:r>
          </w:p>
        </w:tc>
        <w:tc>
          <w:tcPr>
            <w:tcW w:w="4249" w:type="dxa"/>
            <w:vAlign w:val="center"/>
          </w:tcPr>
          <w:p w14:paraId="02B48960" w14:textId="5857325E" w:rsidR="00F412F3" w:rsidRPr="00F412F3" w:rsidRDefault="00F412F3" w:rsidP="00F412F3">
            <w:pPr>
              <w:pStyle w:val="GvdeMetni"/>
              <w:ind w:firstLine="0"/>
              <w:jc w:val="center"/>
              <w:rPr>
                <w:sz w:val="20"/>
                <w:szCs w:val="20"/>
              </w:rPr>
            </w:pPr>
            <w:r w:rsidRPr="00F412F3">
              <w:rPr>
                <w:sz w:val="20"/>
                <w:szCs w:val="20"/>
              </w:rPr>
              <w:t>2 ADET SAYFA NUMARASIZ BOŞ SAYFA</w:t>
            </w:r>
          </w:p>
        </w:tc>
      </w:tr>
    </w:tbl>
    <w:p w14:paraId="57968E28" w14:textId="77777777" w:rsidR="001A4477" w:rsidRDefault="001A4477" w:rsidP="00F412F3">
      <w:pPr>
        <w:pStyle w:val="GvdeMetni"/>
        <w:suppressAutoHyphens/>
        <w:autoSpaceDE w:val="0"/>
        <w:autoSpaceDN w:val="0"/>
        <w:ind w:firstLine="0"/>
        <w:rPr>
          <w:rFonts w:eastAsia="Times New Roman" w:cs="Times New Roman"/>
          <w:color w:val="000000"/>
          <w:spacing w:val="4"/>
          <w:lang w:val="tr-TR"/>
        </w:rPr>
      </w:pPr>
    </w:p>
    <w:p w14:paraId="6581681C" w14:textId="77777777" w:rsidR="000F59D4" w:rsidRDefault="000F59D4" w:rsidP="00AB35F7">
      <w:pPr>
        <w:pStyle w:val="Balk1"/>
        <w:rPr>
          <w:rFonts w:eastAsia="Times New Roman"/>
          <w:lang w:val="tr-TR"/>
        </w:rPr>
        <w:sectPr w:rsidR="000F59D4" w:rsidSect="00637957">
          <w:pgSz w:w="11910" w:h="16840"/>
          <w:pgMar w:top="1701" w:right="1418" w:bottom="1418" w:left="1985" w:header="0" w:footer="283" w:gutter="0"/>
          <w:cols w:space="708"/>
          <w:docGrid w:linePitch="326"/>
        </w:sectPr>
      </w:pPr>
      <w:bookmarkStart w:id="71" w:name="_Toc67034295"/>
      <w:bookmarkStart w:id="72" w:name="_Toc100753844"/>
    </w:p>
    <w:p w14:paraId="303303D8" w14:textId="44157797" w:rsidR="004C6940" w:rsidRDefault="00AB35F7" w:rsidP="00AB35F7">
      <w:pPr>
        <w:pStyle w:val="Balk1"/>
        <w:rPr>
          <w:rFonts w:eastAsia="Times New Roman"/>
          <w:lang w:val="tr-TR"/>
        </w:rPr>
      </w:pPr>
      <w:r>
        <w:rPr>
          <w:rFonts w:eastAsia="Times New Roman"/>
          <w:lang w:val="tr-TR"/>
        </w:rPr>
        <w:lastRenderedPageBreak/>
        <w:t xml:space="preserve">5. </w:t>
      </w:r>
      <w:r w:rsidR="004C6940" w:rsidRPr="004C6940">
        <w:rPr>
          <w:rFonts w:eastAsia="Times New Roman"/>
          <w:lang w:val="tr-TR"/>
        </w:rPr>
        <w:t>TARTIŞMA</w:t>
      </w:r>
      <w:bookmarkEnd w:id="71"/>
      <w:bookmarkEnd w:id="72"/>
    </w:p>
    <w:p w14:paraId="6E84E218" w14:textId="01D140CD" w:rsidR="004C6940" w:rsidRPr="004C6940" w:rsidRDefault="00C17ADA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>
        <w:rPr>
          <w:rFonts w:eastAsia="Times New Roman" w:cs="Times New Roman"/>
          <w:color w:val="000000"/>
          <w:spacing w:val="4"/>
          <w:lang w:val="tr-TR"/>
        </w:rPr>
        <w:t xml:space="preserve">Tüm tezinizde (sayfa numaraları, </w:t>
      </w:r>
      <w:proofErr w:type="spellStart"/>
      <w:r>
        <w:rPr>
          <w:rFonts w:eastAsia="Times New Roman" w:cs="Times New Roman"/>
          <w:color w:val="000000"/>
          <w:spacing w:val="4"/>
          <w:lang w:val="tr-TR"/>
        </w:rPr>
        <w:t>içndekiler</w:t>
      </w:r>
      <w:proofErr w:type="spellEnd"/>
      <w:r>
        <w:rPr>
          <w:rFonts w:eastAsia="Times New Roman" w:cs="Times New Roman"/>
          <w:color w:val="000000"/>
          <w:spacing w:val="4"/>
          <w:lang w:val="tr-TR"/>
        </w:rPr>
        <w:t xml:space="preserve"> listesi</w:t>
      </w:r>
      <w:r w:rsidR="002E06F4">
        <w:rPr>
          <w:rFonts w:eastAsia="Times New Roman" w:cs="Times New Roman"/>
          <w:color w:val="000000"/>
          <w:spacing w:val="4"/>
          <w:lang w:val="tr-TR"/>
        </w:rPr>
        <w:t>, tablo içerikleri ve başlıkları</w:t>
      </w:r>
      <w:r w:rsidR="00FD6A62">
        <w:rPr>
          <w:rFonts w:eastAsia="Times New Roman" w:cs="Times New Roman"/>
          <w:color w:val="000000"/>
          <w:spacing w:val="4"/>
          <w:lang w:val="tr-TR"/>
        </w:rPr>
        <w:t xml:space="preserve"> </w:t>
      </w:r>
      <w:proofErr w:type="spellStart"/>
      <w:r w:rsidR="00FD6A62">
        <w:rPr>
          <w:rFonts w:eastAsia="Times New Roman" w:cs="Times New Roman"/>
          <w:color w:val="000000"/>
          <w:spacing w:val="4"/>
          <w:lang w:val="tr-TR"/>
        </w:rPr>
        <w:t>vb</w:t>
      </w:r>
      <w:proofErr w:type="spellEnd"/>
      <w:r w:rsidR="002E06F4">
        <w:rPr>
          <w:rFonts w:eastAsia="Times New Roman" w:cs="Times New Roman"/>
          <w:color w:val="000000"/>
          <w:spacing w:val="4"/>
          <w:lang w:val="tr-TR"/>
        </w:rPr>
        <w:t>) Times New</w:t>
      </w:r>
      <w:r>
        <w:rPr>
          <w:rFonts w:eastAsia="Times New Roman" w:cs="Times New Roman"/>
          <w:color w:val="000000"/>
          <w:spacing w:val="4"/>
          <w:lang w:val="tr-TR"/>
        </w:rPr>
        <w:t xml:space="preserve"> </w:t>
      </w:r>
      <w:r w:rsidR="002E06F4">
        <w:rPr>
          <w:rFonts w:eastAsia="Times New Roman" w:cs="Times New Roman"/>
          <w:color w:val="000000"/>
          <w:spacing w:val="4"/>
          <w:lang w:val="tr-TR"/>
        </w:rPr>
        <w:t xml:space="preserve">Roman karakter kullandığınızdan emin olunuz. </w:t>
      </w:r>
    </w:p>
    <w:p w14:paraId="7AE2A295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638435AC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620BF7F3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03417C6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6980A905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7E11776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614DC848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00957C3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1789302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9AC6BEE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36B52D12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5F8EDCBE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49C11E60" w14:textId="77777777" w:rsidR="00BA7CDC" w:rsidRDefault="00BA7CDC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5A93B0FB" w14:textId="77777777" w:rsidR="00AB092B" w:rsidRDefault="00AB092B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478BA3E" w14:textId="77777777" w:rsidR="00AB092B" w:rsidRDefault="00AB092B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17154E77" w14:textId="77777777" w:rsidR="00AB092B" w:rsidRDefault="00AB092B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9B13813" w14:textId="77777777" w:rsidR="00AB092B" w:rsidRDefault="00AB092B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C0B6C1E" w14:textId="77777777" w:rsidR="00AB092B" w:rsidRDefault="00AB092B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1839FFB" w14:textId="77777777" w:rsidR="00AB092B" w:rsidRDefault="00AB092B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6D9BA6E1" w14:textId="77777777" w:rsidR="00AB092B" w:rsidRDefault="00AB092B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3AC97AE3" w14:textId="77777777" w:rsidR="00AB092B" w:rsidRDefault="00AB092B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59BB3B85" w14:textId="77777777" w:rsidR="00AB092B" w:rsidRDefault="00AB092B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D3C87C9" w14:textId="6C391301" w:rsidR="00AB092B" w:rsidRDefault="00AB092B" w:rsidP="00AB092B">
      <w:pPr>
        <w:pStyle w:val="GvdeMetni"/>
        <w:suppressAutoHyphens/>
        <w:autoSpaceDE w:val="0"/>
        <w:autoSpaceDN w:val="0"/>
        <w:ind w:firstLine="0"/>
        <w:rPr>
          <w:rFonts w:eastAsia="Times New Roman" w:cs="Times New Roman"/>
          <w:color w:val="000000"/>
          <w:spacing w:val="4"/>
          <w:lang w:val="tr-TR"/>
        </w:rPr>
        <w:sectPr w:rsidR="00AB092B" w:rsidSect="00637957">
          <w:pgSz w:w="11910" w:h="16840"/>
          <w:pgMar w:top="1701" w:right="1418" w:bottom="1418" w:left="1985" w:header="0" w:footer="283" w:gutter="0"/>
          <w:cols w:space="708"/>
          <w:docGrid w:linePitch="326"/>
        </w:sectPr>
      </w:pPr>
    </w:p>
    <w:p w14:paraId="6163E30E" w14:textId="614404EC" w:rsidR="004C6940" w:rsidRDefault="00AB35F7" w:rsidP="00AB35F7">
      <w:pPr>
        <w:pStyle w:val="Balk1"/>
        <w:rPr>
          <w:rFonts w:eastAsia="Times New Roman"/>
          <w:lang w:val="tr-TR"/>
        </w:rPr>
      </w:pPr>
      <w:bookmarkStart w:id="73" w:name="_Toc67034296"/>
      <w:bookmarkStart w:id="74" w:name="_Toc100753845"/>
      <w:r>
        <w:rPr>
          <w:rFonts w:eastAsia="Times New Roman"/>
          <w:lang w:val="tr-TR"/>
        </w:rPr>
        <w:lastRenderedPageBreak/>
        <w:t xml:space="preserve">6. </w:t>
      </w:r>
      <w:r w:rsidR="004C6940" w:rsidRPr="004C6940">
        <w:rPr>
          <w:rFonts w:eastAsia="Times New Roman"/>
          <w:lang w:val="tr-TR"/>
        </w:rPr>
        <w:t>SONUÇLAR VE ÖNERİLER</w:t>
      </w:r>
      <w:bookmarkEnd w:id="73"/>
      <w:bookmarkEnd w:id="74"/>
    </w:p>
    <w:p w14:paraId="3BD06C49" w14:textId="33601240" w:rsidR="004C6940" w:rsidRPr="004C6940" w:rsidRDefault="00C17ADA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>
        <w:rPr>
          <w:rFonts w:eastAsia="Times New Roman" w:cs="Times New Roman"/>
          <w:color w:val="000000"/>
          <w:spacing w:val="4"/>
          <w:lang w:val="tr-TR"/>
        </w:rPr>
        <w:t xml:space="preserve">Tezinizi şablona göre yazdıktan sonra </w:t>
      </w:r>
      <w:r w:rsidR="002E06F4">
        <w:rPr>
          <w:rFonts w:eastAsia="Times New Roman" w:cs="Times New Roman"/>
          <w:color w:val="000000"/>
          <w:spacing w:val="4"/>
          <w:lang w:val="tr-TR"/>
        </w:rPr>
        <w:t>kontrol listesinden son kontrollerini yapınız.</w:t>
      </w:r>
      <w:r w:rsidR="00F35C38">
        <w:rPr>
          <w:rFonts w:eastAsia="Times New Roman" w:cs="Times New Roman"/>
          <w:color w:val="000000"/>
          <w:spacing w:val="4"/>
          <w:lang w:val="tr-TR"/>
        </w:rPr>
        <w:t xml:space="preserve"> </w:t>
      </w:r>
      <w:r w:rsidR="002E06F4">
        <w:rPr>
          <w:rFonts w:eastAsia="Times New Roman" w:cs="Times New Roman"/>
          <w:color w:val="000000"/>
          <w:spacing w:val="4"/>
          <w:lang w:val="tr-TR"/>
        </w:rPr>
        <w:t xml:space="preserve">Sonrasında Word ve </w:t>
      </w:r>
      <w:proofErr w:type="spellStart"/>
      <w:r w:rsidR="002E06F4">
        <w:rPr>
          <w:rFonts w:eastAsia="Times New Roman" w:cs="Times New Roman"/>
          <w:color w:val="000000"/>
          <w:spacing w:val="4"/>
          <w:lang w:val="tr-TR"/>
        </w:rPr>
        <w:t>Pdf</w:t>
      </w:r>
      <w:proofErr w:type="spellEnd"/>
      <w:r w:rsidR="002E06F4">
        <w:rPr>
          <w:rFonts w:eastAsia="Times New Roman" w:cs="Times New Roman"/>
          <w:color w:val="000000"/>
          <w:spacing w:val="4"/>
          <w:lang w:val="tr-TR"/>
        </w:rPr>
        <w:t xml:space="preserve"> formatında enstitüye ilet</w:t>
      </w:r>
      <w:r w:rsidR="00F35C38">
        <w:rPr>
          <w:rFonts w:eastAsia="Times New Roman" w:cs="Times New Roman"/>
          <w:color w:val="000000"/>
          <w:spacing w:val="4"/>
          <w:lang w:val="tr-TR"/>
        </w:rPr>
        <w:t xml:space="preserve">iniz. Tezinizi yazarken şablon ve </w:t>
      </w:r>
      <w:proofErr w:type="spellStart"/>
      <w:r w:rsidR="00F35C38">
        <w:rPr>
          <w:rFonts w:eastAsia="Times New Roman" w:cs="Times New Roman"/>
          <w:color w:val="000000"/>
          <w:spacing w:val="4"/>
          <w:lang w:val="tr-TR"/>
        </w:rPr>
        <w:t>kontol</w:t>
      </w:r>
      <w:proofErr w:type="spellEnd"/>
      <w:r w:rsidR="00F35C38">
        <w:rPr>
          <w:rFonts w:eastAsia="Times New Roman" w:cs="Times New Roman"/>
          <w:color w:val="000000"/>
          <w:spacing w:val="4"/>
          <w:lang w:val="tr-TR"/>
        </w:rPr>
        <w:t xml:space="preserve"> listesinden yararlanmadığınız düşünülürse bunları kullanmanız yönünde size geri dönüş yapılacaktır. </w:t>
      </w:r>
    </w:p>
    <w:p w14:paraId="45D704B6" w14:textId="77777777" w:rsidR="004C6940" w:rsidRP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64DC8BF0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BF15D83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59D56EF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301D01D7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63DC680D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1990977D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5B1044F0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1A31A3AD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D60DA51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7A457A8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46C36FD1" w14:textId="77777777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206A6C8F" w14:textId="77777777" w:rsidR="00BA7CDC" w:rsidRDefault="00BA7CDC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  <w:sectPr w:rsidR="00BA7CDC" w:rsidSect="00637957">
          <w:pgSz w:w="11910" w:h="16840"/>
          <w:pgMar w:top="1701" w:right="1418" w:bottom="1418" w:left="1985" w:header="0" w:footer="283" w:gutter="0"/>
          <w:cols w:space="708"/>
          <w:docGrid w:linePitch="326"/>
        </w:sectPr>
      </w:pPr>
    </w:p>
    <w:bookmarkStart w:id="75" w:name="_Toc67034297"/>
    <w:bookmarkStart w:id="76" w:name="_Toc100753846"/>
    <w:p w14:paraId="6A1891F7" w14:textId="051254F7" w:rsidR="000B76BD" w:rsidRPr="004C6940" w:rsidRDefault="00F93170" w:rsidP="00AB35F7">
      <w:pPr>
        <w:pStyle w:val="Balk1"/>
        <w:rPr>
          <w:rFonts w:eastAsia="Times New Roman"/>
          <w:lang w:val="tr-TR"/>
        </w:rPr>
      </w:pPr>
      <w:r w:rsidRPr="008A7F9B">
        <w:rPr>
          <w:rFonts w:ascii="Cambria" w:eastAsia="Cambria" w:hAnsi="Cambria" w:cs="Times New Roman"/>
          <w:noProof/>
          <w:lang w:val="tr-TR" w:eastAsia="tr-TR"/>
        </w:rPr>
        <w:lastRenderedPageBreak/>
        <mc:AlternateContent>
          <mc:Choice Requires="wps">
            <w:drawing>
              <wp:anchor distT="91440" distB="91440" distL="137160" distR="137160" simplePos="0" relativeHeight="251745792" behindDoc="0" locked="0" layoutInCell="0" allowOverlap="1" wp14:anchorId="2A78598E" wp14:editId="16CA60B2">
                <wp:simplePos x="0" y="0"/>
                <wp:positionH relativeFrom="page">
                  <wp:posOffset>3311050</wp:posOffset>
                </wp:positionH>
                <wp:positionV relativeFrom="margin">
                  <wp:posOffset>39977</wp:posOffset>
                </wp:positionV>
                <wp:extent cx="1553646" cy="5639733"/>
                <wp:effectExtent l="0" t="4763" r="4128" b="4127"/>
                <wp:wrapNone/>
                <wp:docPr id="47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53646" cy="5639733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0000"/>
                        </a:solidFill>
                      </wps:spPr>
                      <wps:txbx>
                        <w:txbxContent>
                          <w:p w14:paraId="1A2A02F4" w14:textId="12908E00" w:rsidR="00F93170" w:rsidRDefault="00F93170" w:rsidP="00F93170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Kaynakların</w:t>
                            </w:r>
                            <w:proofErr w:type="spellEnd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</w:t>
                            </w:r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etin</w:t>
                            </w:r>
                            <w:proofErr w:type="spellEnd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çinde</w:t>
                            </w:r>
                            <w:proofErr w:type="spellEnd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</w:t>
                            </w:r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ullanımı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kaynak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listesi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örnekleri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“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Tez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Yazım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Kılavuzu”nda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detaylı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anlatılmış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olup</w:t>
                            </w:r>
                            <w:proofErr w:type="spellEnd"/>
                            <w:r w:rsidR="0063473A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 w:rsidRPr="00F93170">
                              <w:t xml:space="preserve"> </w:t>
                            </w:r>
                            <w:proofErr w:type="spellStart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örneği</w:t>
                            </w:r>
                            <w:proofErr w:type="spellEnd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olmayan</w:t>
                            </w:r>
                            <w:proofErr w:type="spellEnd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kaynakları</w:t>
                            </w:r>
                            <w:proofErr w:type="spellEnd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yazmada</w:t>
                            </w:r>
                            <w:proofErr w:type="spellEnd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APA format </w:t>
                            </w:r>
                            <w:proofErr w:type="spellStart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örneklerinden</w:t>
                            </w:r>
                            <w:proofErr w:type="spellEnd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3170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yararlanabilirsiniz</w:t>
                            </w:r>
                            <w:proofErr w:type="spellEnd"/>
                            <w:r w:rsidR="0063473A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8C0047C" w14:textId="77777777" w:rsidR="00F93170" w:rsidRDefault="00F93170" w:rsidP="00F93170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978EB94" w14:textId="77777777" w:rsidR="00F93170" w:rsidRPr="008A7F9B" w:rsidRDefault="00F93170" w:rsidP="00F93170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Bu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kutucuğu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silmeyi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unutmayın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!</w:t>
                            </w:r>
                            <w:r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A78598E" id="_x0000_s1029" style="position:absolute;left:0;text-align:left;margin-left:260.7pt;margin-top:3.15pt;width:122.35pt;height:444.05pt;rotation:90;z-index:251745792;visibility:visible;mso-wrap-style:square;mso-width-percent:0;mso-height-percent:0;mso-wrap-distance-left:10.8pt;mso-wrap-distance-top:7.2pt;mso-wrap-distance-right:10.8pt;mso-wrap-distance-bottom:7.2pt;mso-position-horizontal:absolute;mso-position-horizontal-relative:page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" o:allowincell="f" fillcolor="#c00000" stroked="f">
                <v:textbox>
                  <w:txbxContent>
                    <w:p w14:paraId="1A2A02F4" w14:textId="12908E00" w:rsidR="00F93170" w:rsidRDefault="00F93170" w:rsidP="00F93170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Kaynakların</w:t>
                      </w:r>
                      <w:proofErr w:type="spellEnd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</w:t>
                      </w:r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etin</w:t>
                      </w:r>
                      <w:proofErr w:type="spellEnd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çinde</w:t>
                      </w:r>
                      <w:proofErr w:type="spellEnd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</w:t>
                      </w:r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ullanımı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ve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kaynak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listesi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örnekleri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“Tez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Yazım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Kılavuzu”nda</w:t>
                      </w:r>
                      <w:proofErr w:type="spellEnd"/>
                      <w:proofErr w:type="gram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detaylı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bir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şekilde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anlatılmış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olup</w:t>
                      </w:r>
                      <w:proofErr w:type="spellEnd"/>
                      <w:r w:rsidR="0063473A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 w:rsidRPr="00F93170">
                        <w:t xml:space="preserve"> </w:t>
                      </w:r>
                      <w:proofErr w:type="spellStart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örneği</w:t>
                      </w:r>
                      <w:proofErr w:type="spellEnd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olmayan</w:t>
                      </w:r>
                      <w:proofErr w:type="spellEnd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kaynakları</w:t>
                      </w:r>
                      <w:proofErr w:type="spellEnd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yazmada</w:t>
                      </w:r>
                      <w:proofErr w:type="spellEnd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APA format </w:t>
                      </w:r>
                      <w:proofErr w:type="spellStart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örneklerinden</w:t>
                      </w:r>
                      <w:proofErr w:type="spellEnd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3170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yararlanabilirsiniz</w:t>
                      </w:r>
                      <w:proofErr w:type="spellEnd"/>
                      <w:r w:rsidR="0063473A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58C0047C" w14:textId="77777777" w:rsidR="00F93170" w:rsidRDefault="00F93170" w:rsidP="00F93170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978EB94" w14:textId="77777777" w:rsidR="00F93170" w:rsidRPr="008A7F9B" w:rsidRDefault="00F93170" w:rsidP="00F93170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Bu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kutucuğu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silmeyi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unutmayın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!</w:t>
                      </w:r>
                      <w:r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AC5881" w:rsidRPr="004C6940">
        <w:rPr>
          <w:rFonts w:eastAsia="Times New Roman"/>
          <w:lang w:val="tr-TR"/>
        </w:rPr>
        <w:t>KAYNAKLAR</w:t>
      </w:r>
      <w:bookmarkStart w:id="77" w:name="_Hlk67035118"/>
      <w:bookmarkStart w:id="78" w:name="_Hlk67035043"/>
      <w:bookmarkEnd w:id="75"/>
      <w:bookmarkEnd w:id="76"/>
    </w:p>
    <w:p w14:paraId="3DB21D8B" w14:textId="6ED82255" w:rsidR="00732BB9" w:rsidRDefault="00732BB9" w:rsidP="00732BB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Pr="00732BB9">
        <w:rPr>
          <w:rFonts w:ascii="Times New Roman" w:hAnsi="Times New Roman" w:cs="Times New Roman"/>
          <w:sz w:val="20"/>
          <w:szCs w:val="20"/>
        </w:rPr>
        <w:t xml:space="preserve">Sharer, R. (2001). An agenda for trade, </w:t>
      </w:r>
      <w:r w:rsidR="00120625" w:rsidRPr="00732BB9">
        <w:rPr>
          <w:rFonts w:ascii="Times New Roman" w:hAnsi="Times New Roman" w:cs="Times New Roman"/>
          <w:sz w:val="20"/>
          <w:szCs w:val="20"/>
        </w:rPr>
        <w:t>investment,</w:t>
      </w:r>
      <w:r w:rsidRPr="00732BB9">
        <w:rPr>
          <w:rFonts w:ascii="Times New Roman" w:hAnsi="Times New Roman" w:cs="Times New Roman"/>
          <w:sz w:val="20"/>
          <w:szCs w:val="20"/>
        </w:rPr>
        <w:t xml:space="preserve"> and regional integration. </w:t>
      </w:r>
      <w:r w:rsidRPr="00732BB9">
        <w:rPr>
          <w:rFonts w:ascii="Times New Roman" w:hAnsi="Times New Roman" w:cs="Times New Roman"/>
          <w:i/>
          <w:sz w:val="20"/>
          <w:szCs w:val="20"/>
        </w:rPr>
        <w:t>Finance &amp; Development,</w:t>
      </w:r>
      <w:r w:rsidRPr="00732BB9">
        <w:rPr>
          <w:rFonts w:ascii="Times New Roman" w:hAnsi="Times New Roman" w:cs="Times New Roman"/>
          <w:sz w:val="20"/>
          <w:szCs w:val="20"/>
        </w:rPr>
        <w:t xml:space="preserve"> 38, 14-17.</w:t>
      </w:r>
    </w:p>
    <w:p w14:paraId="1A02C0D2" w14:textId="09122A93" w:rsidR="00732BB9" w:rsidRPr="00732BB9" w:rsidRDefault="00732BB9" w:rsidP="00BA7CD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732BB9">
        <w:rPr>
          <w:rFonts w:ascii="Times New Roman" w:hAnsi="Times New Roman" w:cs="Times New Roman"/>
          <w:sz w:val="20"/>
          <w:szCs w:val="20"/>
        </w:rPr>
        <w:t xml:space="preserve">. TÜİK. </w:t>
      </w:r>
      <w:r w:rsidRPr="00732BB9">
        <w:rPr>
          <w:rFonts w:ascii="Times New Roman" w:hAnsi="Times New Roman" w:cs="Times New Roman"/>
          <w:i/>
          <w:sz w:val="20"/>
          <w:szCs w:val="20"/>
        </w:rPr>
        <w:t xml:space="preserve">2015 </w:t>
      </w:r>
      <w:proofErr w:type="spellStart"/>
      <w:r w:rsidRPr="00732BB9">
        <w:rPr>
          <w:rFonts w:ascii="Times New Roman" w:hAnsi="Times New Roman" w:cs="Times New Roman"/>
          <w:i/>
          <w:sz w:val="20"/>
          <w:szCs w:val="20"/>
        </w:rPr>
        <w:t>Genel</w:t>
      </w:r>
      <w:proofErr w:type="spellEnd"/>
      <w:r w:rsidRPr="00732BB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32BB9">
        <w:rPr>
          <w:rFonts w:ascii="Times New Roman" w:hAnsi="Times New Roman" w:cs="Times New Roman"/>
          <w:i/>
          <w:sz w:val="20"/>
          <w:szCs w:val="20"/>
        </w:rPr>
        <w:t>Nüfus</w:t>
      </w:r>
      <w:proofErr w:type="spellEnd"/>
      <w:r w:rsidRPr="00732BB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32BB9">
        <w:rPr>
          <w:rFonts w:ascii="Times New Roman" w:hAnsi="Times New Roman" w:cs="Times New Roman"/>
          <w:i/>
          <w:sz w:val="20"/>
          <w:szCs w:val="20"/>
        </w:rPr>
        <w:t>Sayımı</w:t>
      </w:r>
      <w:proofErr w:type="spellEnd"/>
      <w:r w:rsidRPr="00732BB9">
        <w:rPr>
          <w:rFonts w:ascii="Times New Roman" w:hAnsi="Times New Roman" w:cs="Times New Roman"/>
          <w:sz w:val="20"/>
          <w:szCs w:val="20"/>
        </w:rPr>
        <w:t xml:space="preserve">. Ankara: </w:t>
      </w:r>
      <w:proofErr w:type="spellStart"/>
      <w:r w:rsidRPr="00732BB9">
        <w:rPr>
          <w:rFonts w:ascii="Times New Roman" w:hAnsi="Times New Roman" w:cs="Times New Roman"/>
          <w:sz w:val="20"/>
          <w:szCs w:val="20"/>
        </w:rPr>
        <w:t>Türkiye</w:t>
      </w:r>
      <w:proofErr w:type="spellEnd"/>
      <w:r w:rsidRPr="00732B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32BB9">
        <w:rPr>
          <w:rFonts w:ascii="Times New Roman" w:hAnsi="Times New Roman" w:cs="Times New Roman"/>
          <w:sz w:val="20"/>
          <w:szCs w:val="20"/>
        </w:rPr>
        <w:t>İstatistik</w:t>
      </w:r>
      <w:proofErr w:type="spellEnd"/>
      <w:r w:rsidRPr="00732B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32BB9">
        <w:rPr>
          <w:rFonts w:ascii="Times New Roman" w:hAnsi="Times New Roman" w:cs="Times New Roman"/>
          <w:sz w:val="20"/>
          <w:szCs w:val="20"/>
        </w:rPr>
        <w:t>Kurumu</w:t>
      </w:r>
      <w:proofErr w:type="spellEnd"/>
      <w:r w:rsidRPr="00732BB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32BB9">
        <w:rPr>
          <w:rFonts w:ascii="Times New Roman" w:hAnsi="Times New Roman" w:cs="Times New Roman"/>
          <w:sz w:val="20"/>
          <w:szCs w:val="20"/>
        </w:rPr>
        <w:t>İnternette</w:t>
      </w:r>
      <w:proofErr w:type="spellEnd"/>
      <w:r w:rsidRPr="00732BB9">
        <w:rPr>
          <w:rFonts w:ascii="Times New Roman" w:hAnsi="Times New Roman" w:cs="Times New Roman"/>
          <w:sz w:val="20"/>
          <w:szCs w:val="20"/>
        </w:rPr>
        <w:t xml:space="preserve">) 2015, 26 </w:t>
      </w:r>
      <w:proofErr w:type="spellStart"/>
      <w:r w:rsidRPr="00732BB9">
        <w:rPr>
          <w:rFonts w:ascii="Times New Roman" w:hAnsi="Times New Roman" w:cs="Times New Roman"/>
          <w:sz w:val="20"/>
          <w:szCs w:val="20"/>
        </w:rPr>
        <w:t>Ağustos</w:t>
      </w:r>
      <w:proofErr w:type="spellEnd"/>
      <w:r w:rsidRPr="00732BB9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32BB9">
        <w:rPr>
          <w:rFonts w:ascii="Times New Roman" w:hAnsi="Times New Roman" w:cs="Times New Roman"/>
          <w:sz w:val="20"/>
          <w:szCs w:val="20"/>
        </w:rPr>
        <w:t>Erişim</w:t>
      </w:r>
      <w:proofErr w:type="spellEnd"/>
      <w:r w:rsidRPr="00732BB9">
        <w:rPr>
          <w:rFonts w:ascii="Times New Roman" w:hAnsi="Times New Roman" w:cs="Times New Roman"/>
          <w:sz w:val="20"/>
          <w:szCs w:val="20"/>
        </w:rPr>
        <w:t xml:space="preserve"> 17.12.2016, http://www.die.gov.tr/nufus_sayimi/2015Nufus.pdf.</w:t>
      </w:r>
    </w:p>
    <w:p w14:paraId="71B65744" w14:textId="77777777" w:rsidR="00732BB9" w:rsidRPr="00732BB9" w:rsidRDefault="00732BB9" w:rsidP="00732BB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6BD42AA" w14:textId="429D50CD" w:rsidR="004C6940" w:rsidRPr="00200209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25B33732" w14:textId="5C0A10FE" w:rsidR="004C6940" w:rsidRDefault="004C6940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67593EEC" w14:textId="1ED67DF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65CFC1B1" w14:textId="1BA71ED1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6E469AF5" w14:textId="3DF0B21C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25B3AC48" w14:textId="3754BA56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04A27E02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68C8CA19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79FE03D6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20E61205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354E053C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0D2BAA36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5F2DA42B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74FFFB8E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1B62730B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2AE43B99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10CF24D1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75C41D4B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7FA4CF5C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70B40C35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46453CF9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79AECE24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p w14:paraId="4227337D" w14:textId="77777777" w:rsidR="00200209" w:rsidRDefault="00200209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</w:pPr>
    </w:p>
    <w:bookmarkEnd w:id="77"/>
    <w:bookmarkEnd w:id="78"/>
    <w:p w14:paraId="204C74ED" w14:textId="77777777" w:rsidR="00BA7CDC" w:rsidRDefault="00BA7CDC" w:rsidP="004C6940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sz w:val="20"/>
          <w:szCs w:val="20"/>
          <w:lang w:val="tr-TR"/>
        </w:rPr>
        <w:sectPr w:rsidR="00BA7CDC" w:rsidSect="00637957">
          <w:pgSz w:w="11910" w:h="16840"/>
          <w:pgMar w:top="1701" w:right="1418" w:bottom="1418" w:left="1985" w:header="0" w:footer="283" w:gutter="0"/>
          <w:cols w:space="708"/>
          <w:docGrid w:linePitch="326"/>
        </w:sectPr>
      </w:pPr>
    </w:p>
    <w:p w14:paraId="18DC0922" w14:textId="767E51AD" w:rsidR="00AB35F7" w:rsidRDefault="00AB35F7" w:rsidP="00AB35F7">
      <w:pPr>
        <w:pStyle w:val="Balk1"/>
        <w:rPr>
          <w:rFonts w:eastAsia="Times New Roman"/>
          <w:lang w:val="tr-TR"/>
        </w:rPr>
      </w:pPr>
      <w:bookmarkStart w:id="79" w:name="_Toc100753847"/>
      <w:r>
        <w:rPr>
          <w:rFonts w:eastAsia="Times New Roman"/>
          <w:lang w:val="tr-TR"/>
        </w:rPr>
        <w:lastRenderedPageBreak/>
        <w:t>EKLER</w:t>
      </w:r>
      <w:bookmarkStart w:id="80" w:name="_Toc67034298"/>
      <w:bookmarkEnd w:id="79"/>
    </w:p>
    <w:p w14:paraId="478E7440" w14:textId="594BA703" w:rsidR="00AB35F7" w:rsidRPr="002C3544" w:rsidRDefault="003F03EE" w:rsidP="003F03EE">
      <w:pPr>
        <w:pStyle w:val="GvdeMetni"/>
        <w:suppressAutoHyphens/>
        <w:autoSpaceDE w:val="0"/>
        <w:autoSpaceDN w:val="0"/>
        <w:ind w:firstLine="0"/>
        <w:jc w:val="left"/>
        <w:rPr>
          <w:rFonts w:eastAsia="Times New Roman" w:cs="Times New Roman"/>
          <w:b/>
          <w:bCs/>
          <w:color w:val="000000"/>
          <w:spacing w:val="4"/>
          <w:lang w:val="tr-TR"/>
        </w:rPr>
      </w:pPr>
      <w:r>
        <w:rPr>
          <w:rFonts w:eastAsia="Times New Roman" w:cs="Times New Roman"/>
          <w:b/>
          <w:bCs/>
          <w:color w:val="000000"/>
          <w:spacing w:val="4"/>
          <w:lang w:val="tr-TR"/>
        </w:rPr>
        <w:t>EK-1.Etik Kurul Onayı</w:t>
      </w:r>
    </w:p>
    <w:p w14:paraId="3F0E98B0" w14:textId="6BB44628" w:rsidR="00AB35F7" w:rsidRPr="004C6940" w:rsidRDefault="003F03EE" w:rsidP="00AB35F7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>
        <w:rPr>
          <w:noProof/>
          <w:lang w:val="tr-TR" w:eastAsia="tr-TR"/>
        </w:rPr>
        <w:drawing>
          <wp:anchor distT="0" distB="0" distL="0" distR="0" simplePos="0" relativeHeight="251762176" behindDoc="0" locked="0" layoutInCell="1" allowOverlap="1" wp14:anchorId="7DF462D7" wp14:editId="2380CB1E">
            <wp:simplePos x="0" y="0"/>
            <wp:positionH relativeFrom="page">
              <wp:posOffset>1260475</wp:posOffset>
            </wp:positionH>
            <wp:positionV relativeFrom="paragraph">
              <wp:posOffset>339725</wp:posOffset>
            </wp:positionV>
            <wp:extent cx="4627075" cy="5760720"/>
            <wp:effectExtent l="0" t="0" r="0" b="0"/>
            <wp:wrapTopAndBottom/>
            <wp:docPr id="57" name="image6.jpeg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metin içeren bir resim&#10;&#10;Açıklama otomatik olarak oluşturuldu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707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045ED2" w14:textId="77777777" w:rsidR="00AB35F7" w:rsidRDefault="00AB35F7" w:rsidP="00AB35F7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78B671AE" w14:textId="77777777" w:rsidR="00AB35F7" w:rsidRDefault="00AB35F7" w:rsidP="00AB35F7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A3426C9" w14:textId="77777777" w:rsidR="00AB35F7" w:rsidRDefault="00AB35F7" w:rsidP="00AB35F7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DC0A931" w14:textId="77777777" w:rsidR="00AB35F7" w:rsidRDefault="00AB35F7" w:rsidP="00AB35F7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33276ACF" w14:textId="77777777" w:rsidR="00AB35F7" w:rsidRDefault="00AB35F7" w:rsidP="00AB35F7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0A394EE9" w14:textId="1B173E6D" w:rsidR="00AB35F7" w:rsidRPr="003F03EE" w:rsidRDefault="003F03EE" w:rsidP="003F03EE">
      <w:pPr>
        <w:pStyle w:val="GvdeMetni"/>
        <w:suppressAutoHyphens/>
        <w:autoSpaceDE w:val="0"/>
        <w:autoSpaceDN w:val="0"/>
        <w:ind w:firstLine="0"/>
        <w:rPr>
          <w:rFonts w:eastAsia="Times New Roman" w:cs="Times New Roman"/>
          <w:b/>
          <w:bCs/>
          <w:color w:val="000000"/>
          <w:spacing w:val="4"/>
          <w:lang w:val="tr-TR"/>
        </w:rPr>
      </w:pPr>
      <w:r>
        <w:rPr>
          <w:rFonts w:eastAsia="Times New Roman" w:cs="Times New Roman"/>
          <w:b/>
          <w:bCs/>
          <w:color w:val="000000"/>
          <w:spacing w:val="4"/>
          <w:lang w:val="tr-TR"/>
        </w:rPr>
        <w:lastRenderedPageBreak/>
        <w:t>EK-2.Bilgilendirilmiş Onam Formu</w:t>
      </w:r>
    </w:p>
    <w:p w14:paraId="05DEE3E8" w14:textId="77777777" w:rsidR="00AB35F7" w:rsidRDefault="00AB35F7" w:rsidP="003F03EE">
      <w:pPr>
        <w:pStyle w:val="GvdeMetni"/>
        <w:suppressAutoHyphens/>
        <w:autoSpaceDE w:val="0"/>
        <w:autoSpaceDN w:val="0"/>
        <w:ind w:firstLine="0"/>
        <w:rPr>
          <w:rFonts w:eastAsia="Times New Roman" w:cs="Times New Roman"/>
          <w:color w:val="000000"/>
          <w:spacing w:val="4"/>
          <w:lang w:val="tr-TR"/>
        </w:rPr>
      </w:pPr>
    </w:p>
    <w:p w14:paraId="0DBB4B34" w14:textId="77777777" w:rsidR="003F03EE" w:rsidRPr="00DA5D87" w:rsidRDefault="003F03EE" w:rsidP="003E2829">
      <w:pPr>
        <w:spacing w:before="228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A5D87">
        <w:rPr>
          <w:rFonts w:ascii="Times New Roman" w:hAnsi="Times New Roman" w:cs="Times New Roman"/>
          <w:sz w:val="22"/>
          <w:szCs w:val="22"/>
        </w:rPr>
        <w:t>Değerli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katılımcı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>,</w:t>
      </w:r>
    </w:p>
    <w:p w14:paraId="6540CFCC" w14:textId="77777777" w:rsidR="003F03EE" w:rsidRPr="00DA5D87" w:rsidRDefault="003F03EE" w:rsidP="003F03EE">
      <w:pPr>
        <w:pStyle w:val="GvdeMetni"/>
        <w:spacing w:before="4"/>
        <w:rPr>
          <w:rFonts w:cs="Times New Roman"/>
          <w:sz w:val="22"/>
          <w:szCs w:val="22"/>
        </w:rPr>
      </w:pPr>
    </w:p>
    <w:p w14:paraId="0270B103" w14:textId="77777777" w:rsidR="003F03EE" w:rsidRDefault="003F03EE" w:rsidP="003E2829">
      <w:pPr>
        <w:tabs>
          <w:tab w:val="left" w:leader="dot" w:pos="2708"/>
        </w:tabs>
        <w:spacing w:line="276" w:lineRule="auto"/>
        <w:ind w:right="2"/>
        <w:jc w:val="both"/>
        <w:rPr>
          <w:rFonts w:ascii="Times New Roman" w:hAnsi="Times New Roman" w:cs="Times New Roman"/>
          <w:sz w:val="22"/>
          <w:szCs w:val="22"/>
        </w:rPr>
      </w:pPr>
      <w:r w:rsidRPr="00DA5D87">
        <w:rPr>
          <w:rFonts w:ascii="Times New Roman" w:hAnsi="Times New Roman" w:cs="Times New Roman"/>
          <w:sz w:val="22"/>
          <w:szCs w:val="22"/>
        </w:rPr>
        <w:t xml:space="preserve">Bu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araştırma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Sağlık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Bilimleri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Üniversitesi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……………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öğrencisi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A5D87">
        <w:rPr>
          <w:rFonts w:ascii="Times New Roman" w:hAnsi="Times New Roman" w:cs="Times New Roman"/>
          <w:sz w:val="22"/>
          <w:szCs w:val="22"/>
        </w:rPr>
        <w:t>……………</w:t>
      </w:r>
      <w:proofErr w:type="gramEnd"/>
      <w:r w:rsidRPr="00DA5D87">
        <w:rPr>
          <w:rFonts w:ascii="Times New Roman" w:hAnsi="Times New Roman" w:cs="Times New Roman"/>
          <w:sz w:val="22"/>
          <w:szCs w:val="22"/>
        </w:rPr>
        <w:t>..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nın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doktora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tezi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kapsamında</w:t>
      </w:r>
      <w:proofErr w:type="spellEnd"/>
      <w:r w:rsidRPr="00DA5D87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ve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……..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danışmanlığında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yürütülecek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olan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bilimsel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bir</w:t>
      </w:r>
      <w:proofErr w:type="spellEnd"/>
      <w:r w:rsidRPr="00DA5D87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çalışmadır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>.</w:t>
      </w:r>
    </w:p>
    <w:p w14:paraId="384362C8" w14:textId="77777777" w:rsidR="003F03EE" w:rsidRPr="00DA5D87" w:rsidRDefault="003F03EE" w:rsidP="003F03EE">
      <w:pPr>
        <w:tabs>
          <w:tab w:val="left" w:leader="dot" w:pos="2708"/>
        </w:tabs>
        <w:spacing w:line="276" w:lineRule="auto"/>
        <w:ind w:left="365" w:right="316"/>
        <w:jc w:val="both"/>
        <w:rPr>
          <w:rFonts w:ascii="Times New Roman" w:hAnsi="Times New Roman" w:cs="Times New Roman"/>
          <w:sz w:val="22"/>
          <w:szCs w:val="22"/>
        </w:rPr>
      </w:pPr>
    </w:p>
    <w:p w14:paraId="0C317053" w14:textId="77777777" w:rsidR="003F03EE" w:rsidRDefault="003F03EE" w:rsidP="003E2829">
      <w:pPr>
        <w:tabs>
          <w:tab w:val="left" w:leader="dot" w:pos="3219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A5D87">
        <w:rPr>
          <w:rFonts w:ascii="Times New Roman" w:hAnsi="Times New Roman" w:cs="Times New Roman"/>
          <w:sz w:val="22"/>
          <w:szCs w:val="22"/>
        </w:rPr>
        <w:t>Araştırmanın</w:t>
      </w:r>
      <w:proofErr w:type="spellEnd"/>
      <w:r w:rsidRPr="00DA5D87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içeriği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ya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ilişkin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ölçümleri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kapsamaktadır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Toplanan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veriler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sadece</w:t>
      </w:r>
      <w:proofErr w:type="spellEnd"/>
      <w:r w:rsidRPr="00DA5D87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bilimsel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amaçlarla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kullanılacak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kimliğinizi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ortaya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çıkarabilecek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kayıtlar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gizli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kalacak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elde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edilen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kişisel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bilgiler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ve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uygulanacak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testlere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verdiğiniz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cevaplar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araştırma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sonuçlarının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yayımlanması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halinde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dahi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saklı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tutulacaktır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>.</w:t>
      </w:r>
    </w:p>
    <w:p w14:paraId="5FAEC637" w14:textId="77777777" w:rsidR="003F03EE" w:rsidRPr="00DA5D87" w:rsidRDefault="003F03EE" w:rsidP="003F03EE">
      <w:pPr>
        <w:tabs>
          <w:tab w:val="left" w:leader="dot" w:pos="3219"/>
        </w:tabs>
        <w:ind w:left="365"/>
        <w:jc w:val="both"/>
        <w:rPr>
          <w:rFonts w:ascii="Times New Roman" w:hAnsi="Times New Roman" w:cs="Times New Roman"/>
          <w:sz w:val="22"/>
          <w:szCs w:val="22"/>
        </w:rPr>
      </w:pPr>
    </w:p>
    <w:p w14:paraId="4EF7104F" w14:textId="77777777" w:rsidR="003F03EE" w:rsidRPr="00DA5D87" w:rsidRDefault="003F03EE" w:rsidP="003E2829">
      <w:pPr>
        <w:spacing w:line="276" w:lineRule="auto"/>
        <w:ind w:right="2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A5D87">
        <w:rPr>
          <w:rFonts w:ascii="Times New Roman" w:hAnsi="Times New Roman" w:cs="Times New Roman"/>
          <w:sz w:val="22"/>
          <w:szCs w:val="22"/>
        </w:rPr>
        <w:t>Araştırmanın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yaklaşık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600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kişinin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katılımıyla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yürütülmesi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ve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yaklaşık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15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dakika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sürmesi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beklenmektedir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Araştırma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süreci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boyunca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sizden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beklenen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yönergelere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dikkatli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bir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şekilde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uymak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ve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ölçekler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üzerinde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yer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alan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soruları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dürüst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şekilde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cevaplamaktır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Hiçbir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sorumluluk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altından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kalmadan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soruların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bir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kısmına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cevap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vermeme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araştırmaya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katılmayı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reddetme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veya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araştırmadan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çekilme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hakkına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sahip</w:t>
      </w:r>
      <w:proofErr w:type="spellEnd"/>
      <w:r w:rsidRPr="00DA5D87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sz w:val="22"/>
          <w:szCs w:val="22"/>
        </w:rPr>
        <w:t>olacaksınız</w:t>
      </w:r>
      <w:proofErr w:type="spellEnd"/>
      <w:r w:rsidRPr="00DA5D87">
        <w:rPr>
          <w:rFonts w:ascii="Times New Roman" w:hAnsi="Times New Roman" w:cs="Times New Roman"/>
          <w:sz w:val="22"/>
          <w:szCs w:val="22"/>
        </w:rPr>
        <w:t>.</w:t>
      </w:r>
    </w:p>
    <w:p w14:paraId="773988DA" w14:textId="77777777" w:rsidR="003F03EE" w:rsidRPr="00DA5D87" w:rsidRDefault="003F03EE" w:rsidP="003E2829">
      <w:pPr>
        <w:pStyle w:val="GvdeMetni"/>
        <w:spacing w:before="11"/>
        <w:ind w:right="2"/>
        <w:rPr>
          <w:rFonts w:cs="Times New Roman"/>
          <w:sz w:val="22"/>
          <w:szCs w:val="22"/>
        </w:rPr>
      </w:pPr>
    </w:p>
    <w:p w14:paraId="75441172" w14:textId="77777777" w:rsidR="003F03EE" w:rsidRPr="00DA5D87" w:rsidRDefault="003F03EE" w:rsidP="003E2829">
      <w:pPr>
        <w:spacing w:line="276" w:lineRule="auto"/>
        <w:ind w:right="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A5D87">
        <w:rPr>
          <w:rFonts w:ascii="Times New Roman" w:hAnsi="Times New Roman" w:cs="Times New Roman"/>
          <w:i/>
          <w:sz w:val="22"/>
          <w:szCs w:val="22"/>
        </w:rPr>
        <w:t>‘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Bilgilendirilmiş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Gönüllü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Olur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Formundaki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tüm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açıklamaları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okudum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.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Bana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,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yukarıda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konusu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ve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amacı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belirtilen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araştırma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ile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ilgili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yazılı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ve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sözlü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açıklama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aşağıda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adı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belirtilen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araştırmacı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tarafından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yapıldı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.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Araştırmaya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gönüllü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olarak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katıldığımı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,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istediğim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zaman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gerekçeli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veya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gerekçesiz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olarak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araştırmadan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ayrılabileceğimi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A5D87">
        <w:rPr>
          <w:rFonts w:ascii="Times New Roman" w:hAnsi="Times New Roman" w:cs="Times New Roman"/>
          <w:i/>
          <w:sz w:val="22"/>
          <w:szCs w:val="22"/>
        </w:rPr>
        <w:t>biliyorum</w:t>
      </w:r>
      <w:proofErr w:type="spellEnd"/>
      <w:r w:rsidRPr="00DA5D87">
        <w:rPr>
          <w:rFonts w:ascii="Times New Roman" w:hAnsi="Times New Roman" w:cs="Times New Roman"/>
          <w:i/>
          <w:sz w:val="22"/>
          <w:szCs w:val="22"/>
        </w:rPr>
        <w:t>.’</w:t>
      </w:r>
    </w:p>
    <w:p w14:paraId="4F5E452A" w14:textId="77777777" w:rsidR="003F03EE" w:rsidRPr="00DA5D87" w:rsidRDefault="003F03EE" w:rsidP="003E2829">
      <w:pPr>
        <w:pStyle w:val="GvdeMetni"/>
        <w:rPr>
          <w:rFonts w:cs="Times New Roman"/>
          <w:i/>
          <w:sz w:val="22"/>
          <w:szCs w:val="22"/>
        </w:rPr>
      </w:pPr>
    </w:p>
    <w:p w14:paraId="6E9034BF" w14:textId="77777777" w:rsidR="003F03EE" w:rsidRPr="00DA5D87" w:rsidRDefault="003F03EE" w:rsidP="003E2829">
      <w:pPr>
        <w:pStyle w:val="GvdeMetni"/>
        <w:ind w:hanging="142"/>
        <w:rPr>
          <w:rFonts w:cs="Times New Roman"/>
          <w:i/>
          <w:sz w:val="22"/>
          <w:szCs w:val="22"/>
        </w:rPr>
      </w:pPr>
    </w:p>
    <w:p w14:paraId="2D447115" w14:textId="77777777" w:rsidR="003F03EE" w:rsidRDefault="003F03EE" w:rsidP="003E2829">
      <w:pPr>
        <w:tabs>
          <w:tab w:val="left" w:pos="5706"/>
        </w:tabs>
        <w:ind w:left="50" w:hanging="142"/>
        <w:jc w:val="center"/>
        <w:rPr>
          <w:b/>
          <w:sz w:val="20"/>
        </w:rPr>
      </w:pPr>
      <w:proofErr w:type="spellStart"/>
      <w:r>
        <w:rPr>
          <w:b/>
          <w:sz w:val="20"/>
        </w:rPr>
        <w:t>Gönüllü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Katılımcı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Araştırmacı</w:t>
      </w:r>
      <w:proofErr w:type="spellEnd"/>
    </w:p>
    <w:p w14:paraId="35B30979" w14:textId="77777777" w:rsidR="003F03EE" w:rsidRDefault="003F03EE" w:rsidP="003E2829">
      <w:pPr>
        <w:pStyle w:val="GvdeMetni"/>
        <w:spacing w:before="1"/>
        <w:ind w:hanging="142"/>
        <w:rPr>
          <w:b/>
          <w:sz w:val="27"/>
        </w:rPr>
      </w:pPr>
    </w:p>
    <w:p w14:paraId="307F2E71" w14:textId="77777777" w:rsidR="003F03EE" w:rsidRDefault="003F03EE" w:rsidP="003E2829">
      <w:pPr>
        <w:tabs>
          <w:tab w:val="left" w:pos="5945"/>
        </w:tabs>
        <w:ind w:left="311" w:hanging="142"/>
        <w:jc w:val="center"/>
        <w:rPr>
          <w:b/>
          <w:sz w:val="20"/>
        </w:rPr>
      </w:pPr>
      <w:proofErr w:type="spellStart"/>
      <w:r>
        <w:rPr>
          <w:b/>
          <w:sz w:val="20"/>
        </w:rPr>
        <w:t>İmza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İmza</w:t>
      </w:r>
      <w:proofErr w:type="spellEnd"/>
    </w:p>
    <w:p w14:paraId="52D9FCD8" w14:textId="77777777" w:rsidR="00AB35F7" w:rsidRDefault="00AB35F7" w:rsidP="00AB35F7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  <w:sectPr w:rsidR="00AB35F7" w:rsidSect="00637957">
          <w:pgSz w:w="11910" w:h="16840"/>
          <w:pgMar w:top="1701" w:right="1418" w:bottom="1418" w:left="1985" w:header="0" w:footer="283" w:gutter="0"/>
          <w:cols w:space="708"/>
          <w:docGrid w:linePitch="326"/>
        </w:sectPr>
      </w:pPr>
    </w:p>
    <w:p w14:paraId="22255B18" w14:textId="4B06D701" w:rsidR="00BF48E0" w:rsidRPr="001C41F2" w:rsidRDefault="00F93170" w:rsidP="001C41F2">
      <w:pPr>
        <w:pStyle w:val="GvdeMetni"/>
        <w:spacing w:before="480" w:after="360" w:line="240" w:lineRule="auto"/>
        <w:ind w:firstLine="0"/>
        <w:jc w:val="center"/>
        <w:rPr>
          <w:b/>
          <w:bCs/>
          <w:sz w:val="28"/>
          <w:szCs w:val="28"/>
          <w:lang w:val="tr-TR"/>
        </w:rPr>
      </w:pPr>
      <w:r w:rsidRPr="008A7F9B">
        <w:rPr>
          <w:rFonts w:ascii="Cambria" w:eastAsia="Cambria" w:hAnsi="Cambria" w:cs="Times New Roman"/>
          <w:noProof/>
          <w:lang w:val="tr-TR" w:eastAsia="tr-TR"/>
        </w:rPr>
        <w:lastRenderedPageBreak/>
        <mc:AlternateContent>
          <mc:Choice Requires="wps">
            <w:drawing>
              <wp:anchor distT="91440" distB="91440" distL="137160" distR="137160" simplePos="0" relativeHeight="251743744" behindDoc="0" locked="0" layoutInCell="0" allowOverlap="1" wp14:anchorId="2FA19416" wp14:editId="52C54CCC">
                <wp:simplePos x="0" y="0"/>
                <wp:positionH relativeFrom="margin">
                  <wp:posOffset>3361205</wp:posOffset>
                </wp:positionH>
                <wp:positionV relativeFrom="margin">
                  <wp:posOffset>610235</wp:posOffset>
                </wp:positionV>
                <wp:extent cx="2415390" cy="2569193"/>
                <wp:effectExtent l="0" t="635" r="3810" b="3810"/>
                <wp:wrapNone/>
                <wp:docPr id="46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415390" cy="2569193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0000"/>
                        </a:solidFill>
                      </wps:spPr>
                      <wps:txbx>
                        <w:txbxContent>
                          <w:p w14:paraId="27DC4403" w14:textId="094ACA22" w:rsidR="00F93170" w:rsidRDefault="00F93170" w:rsidP="00F93170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Öz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geçmiş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”</w:t>
                            </w:r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sayfa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sı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tezin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basılı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halinde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mevcut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olma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</w:t>
                            </w:r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ına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rağmen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ulusal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tez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merkezine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yüklenecek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dijital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hallerinden</w:t>
                            </w:r>
                            <w:proofErr w:type="spellEnd"/>
                            <w:r w:rsidRPr="00AA6F22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çıkartılması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gerekmektedir</w:t>
                            </w:r>
                            <w:proofErr w:type="spellEnd"/>
                            <w:r w:rsidRPr="00AA6F2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4829EF78" w14:textId="77777777" w:rsidR="00F93170" w:rsidRDefault="00F93170" w:rsidP="00F93170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BD4BA45" w14:textId="77777777" w:rsidR="00F93170" w:rsidRPr="008A7F9B" w:rsidRDefault="00F93170" w:rsidP="00F93170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Bu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kutucuğu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silmeyi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unutmayın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!</w:t>
                            </w:r>
                            <w:r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AFA9D37" w14:textId="77777777" w:rsidR="00F93170" w:rsidRPr="00AA6F22" w:rsidRDefault="00F93170" w:rsidP="00F93170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FA19416" id="_x0000_s1030" style="position:absolute;left:0;text-align:left;margin-left:264.65pt;margin-top:48.05pt;width:190.2pt;height:202.3pt;rotation:90;z-index:25174374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" o:allowincell="f" fillcolor="#c00000" stroked="f">
                <v:textbox>
                  <w:txbxContent>
                    <w:p w14:paraId="27DC4403" w14:textId="094ACA22" w:rsidR="00F93170" w:rsidRDefault="00F93170" w:rsidP="00F93170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“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Öz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geçmiş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”</w:t>
                      </w:r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sayfa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sı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tezin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basılı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halinde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mevcut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olma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</w:t>
                      </w:r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ına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rağmen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ulusal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tez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merkezine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yüklenecek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dijital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hallerinden</w:t>
                      </w:r>
                      <w:proofErr w:type="spellEnd"/>
                      <w:r w:rsidRPr="00AA6F22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çıkartılması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gerekmektedir</w:t>
                      </w:r>
                      <w:proofErr w:type="spellEnd"/>
                      <w:r w:rsidRPr="00AA6F2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4829EF78" w14:textId="77777777" w:rsidR="00F93170" w:rsidRDefault="00F93170" w:rsidP="00F93170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BD4BA45" w14:textId="77777777" w:rsidR="00F93170" w:rsidRPr="008A7F9B" w:rsidRDefault="00F93170" w:rsidP="00F93170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Bu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kutucuğu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silmeyi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unutmayın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!</w:t>
                      </w:r>
                      <w:r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AFA9D37" w14:textId="77777777" w:rsidR="00F93170" w:rsidRPr="00AA6F22" w:rsidRDefault="00F93170" w:rsidP="00F93170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DA5D86" w:rsidRPr="001C41F2">
        <w:rPr>
          <w:b/>
          <w:bCs/>
          <w:sz w:val="28"/>
          <w:szCs w:val="28"/>
          <w:lang w:val="tr-TR"/>
        </w:rPr>
        <w:t>ÖZ</w:t>
      </w:r>
      <w:r w:rsidR="00E1738C" w:rsidRPr="001C41F2">
        <w:rPr>
          <w:b/>
          <w:bCs/>
          <w:sz w:val="28"/>
          <w:szCs w:val="28"/>
          <w:lang w:val="tr-TR"/>
        </w:rPr>
        <w:t xml:space="preserve"> </w:t>
      </w:r>
      <w:r w:rsidR="00DA5D86" w:rsidRPr="001C41F2">
        <w:rPr>
          <w:b/>
          <w:bCs/>
          <w:sz w:val="28"/>
          <w:szCs w:val="28"/>
          <w:lang w:val="tr-TR"/>
        </w:rPr>
        <w:t>GEÇMİŞ</w:t>
      </w:r>
      <w:bookmarkEnd w:id="80"/>
    </w:p>
    <w:p w14:paraId="61EFE6CD" w14:textId="49F3484F" w:rsidR="00452EDA" w:rsidRPr="00452EDA" w:rsidRDefault="00452EDA" w:rsidP="00452EDA">
      <w:pPr>
        <w:pStyle w:val="GvdeMetni"/>
        <w:rPr>
          <w:rFonts w:cs="Times New Roman"/>
          <w:b/>
          <w:bCs/>
          <w:lang w:val="tr-TR"/>
        </w:rPr>
      </w:pPr>
      <w:r w:rsidRPr="00452EDA">
        <w:rPr>
          <w:rFonts w:cs="Times New Roman"/>
          <w:b/>
          <w:bCs/>
          <w:lang w:val="tr-TR"/>
        </w:rPr>
        <w:t>I- Bireysel Bilgiler</w:t>
      </w:r>
    </w:p>
    <w:p w14:paraId="7C34130F" w14:textId="630DC719" w:rsidR="00E1738C" w:rsidRPr="00E1738C" w:rsidRDefault="00E1738C" w:rsidP="00E1738C">
      <w:pPr>
        <w:pStyle w:val="GvdeMetni"/>
        <w:rPr>
          <w:rFonts w:eastAsia="Times New Roman" w:cs="Times New Roman"/>
          <w:color w:val="000000"/>
          <w:spacing w:val="4"/>
          <w:lang w:val="tr-TR"/>
        </w:rPr>
      </w:pPr>
      <w:r w:rsidRPr="00E1738C">
        <w:rPr>
          <w:rFonts w:eastAsia="Times New Roman" w:cs="Times New Roman"/>
          <w:color w:val="000000"/>
          <w:spacing w:val="4"/>
          <w:lang w:val="tr-TR"/>
        </w:rPr>
        <w:t>Adı-Soyadı</w:t>
      </w:r>
      <w:r>
        <w:rPr>
          <w:rFonts w:eastAsia="Times New Roman" w:cs="Times New Roman"/>
          <w:color w:val="000000"/>
          <w:spacing w:val="4"/>
          <w:lang w:val="tr-TR"/>
        </w:rPr>
        <w:t xml:space="preserve">: </w:t>
      </w:r>
    </w:p>
    <w:p w14:paraId="74CC1291" w14:textId="2DDE7A4E" w:rsidR="00E1738C" w:rsidRPr="00E1738C" w:rsidRDefault="00E1738C" w:rsidP="00E1738C">
      <w:pPr>
        <w:pStyle w:val="GvdeMetni"/>
        <w:rPr>
          <w:rFonts w:eastAsia="Times New Roman" w:cs="Times New Roman"/>
          <w:color w:val="000000"/>
          <w:spacing w:val="4"/>
          <w:lang w:val="tr-TR"/>
        </w:rPr>
      </w:pPr>
      <w:r w:rsidRPr="00E1738C">
        <w:rPr>
          <w:rFonts w:eastAsia="Times New Roman" w:cs="Times New Roman"/>
          <w:color w:val="000000"/>
          <w:spacing w:val="4"/>
          <w:lang w:val="tr-TR"/>
        </w:rPr>
        <w:t>Doğum yeri ve tarihi Uyruğu</w:t>
      </w:r>
      <w:r>
        <w:rPr>
          <w:rFonts w:eastAsia="Times New Roman" w:cs="Times New Roman"/>
          <w:color w:val="000000"/>
          <w:spacing w:val="4"/>
          <w:lang w:val="tr-TR"/>
        </w:rPr>
        <w:t>:</w:t>
      </w:r>
    </w:p>
    <w:p w14:paraId="53F14913" w14:textId="09FA4605" w:rsidR="00E1738C" w:rsidRPr="00E1738C" w:rsidRDefault="00E1738C" w:rsidP="00E1738C">
      <w:pPr>
        <w:pStyle w:val="GvdeMetni"/>
        <w:rPr>
          <w:rFonts w:eastAsia="Times New Roman" w:cs="Times New Roman"/>
          <w:color w:val="000000"/>
          <w:spacing w:val="4"/>
          <w:lang w:val="tr-TR"/>
        </w:rPr>
      </w:pPr>
      <w:r w:rsidRPr="00E1738C">
        <w:rPr>
          <w:rFonts w:eastAsia="Times New Roman" w:cs="Times New Roman"/>
          <w:color w:val="000000"/>
          <w:spacing w:val="4"/>
          <w:lang w:val="tr-TR"/>
        </w:rPr>
        <w:t>Medeni durumu Askerlik durumu</w:t>
      </w:r>
      <w:r>
        <w:rPr>
          <w:rFonts w:eastAsia="Times New Roman" w:cs="Times New Roman"/>
          <w:color w:val="000000"/>
          <w:spacing w:val="4"/>
          <w:lang w:val="tr-TR"/>
        </w:rPr>
        <w:t>:</w:t>
      </w:r>
    </w:p>
    <w:p w14:paraId="6A8D363E" w14:textId="4AECE488" w:rsidR="00E1738C" w:rsidRPr="00E1738C" w:rsidRDefault="00E1738C" w:rsidP="00E1738C">
      <w:pPr>
        <w:pStyle w:val="GvdeMetni"/>
        <w:rPr>
          <w:rFonts w:eastAsia="Times New Roman" w:cs="Times New Roman"/>
          <w:color w:val="000000"/>
          <w:spacing w:val="4"/>
          <w:lang w:val="tr-TR"/>
        </w:rPr>
      </w:pPr>
      <w:r w:rsidRPr="00E1738C">
        <w:rPr>
          <w:rFonts w:eastAsia="Times New Roman" w:cs="Times New Roman"/>
          <w:color w:val="000000"/>
          <w:spacing w:val="4"/>
          <w:lang w:val="tr-TR"/>
        </w:rPr>
        <w:t>Yabancı dili</w:t>
      </w:r>
      <w:r>
        <w:rPr>
          <w:rFonts w:eastAsia="Times New Roman" w:cs="Times New Roman"/>
          <w:color w:val="000000"/>
          <w:spacing w:val="4"/>
          <w:lang w:val="tr-TR"/>
        </w:rPr>
        <w:t>:</w:t>
      </w:r>
    </w:p>
    <w:p w14:paraId="4666C848" w14:textId="1A7908C2" w:rsidR="00E1738C" w:rsidRPr="00E1738C" w:rsidRDefault="00E1738C" w:rsidP="00E1738C">
      <w:pPr>
        <w:pStyle w:val="GvdeMetni"/>
        <w:rPr>
          <w:rFonts w:eastAsia="Times New Roman" w:cs="Times New Roman"/>
          <w:color w:val="000000"/>
          <w:spacing w:val="4"/>
          <w:lang w:val="tr-TR"/>
        </w:rPr>
      </w:pPr>
      <w:r w:rsidRPr="00E1738C">
        <w:rPr>
          <w:rFonts w:eastAsia="Times New Roman" w:cs="Times New Roman"/>
          <w:color w:val="000000"/>
          <w:spacing w:val="4"/>
          <w:lang w:val="tr-TR"/>
        </w:rPr>
        <w:t>E-posta adresi</w:t>
      </w:r>
      <w:r>
        <w:rPr>
          <w:rFonts w:eastAsia="Times New Roman" w:cs="Times New Roman"/>
          <w:color w:val="000000"/>
          <w:spacing w:val="4"/>
          <w:lang w:val="tr-TR"/>
        </w:rPr>
        <w:t>:</w:t>
      </w:r>
    </w:p>
    <w:p w14:paraId="77DDC605" w14:textId="1EC2D797" w:rsidR="00452EDA" w:rsidRDefault="00452EDA" w:rsidP="00452EDA">
      <w:pPr>
        <w:pStyle w:val="GvdeMetni"/>
        <w:rPr>
          <w:rFonts w:cs="Times New Roman"/>
          <w:b/>
          <w:bCs/>
          <w:lang w:val="tr-TR"/>
        </w:rPr>
      </w:pPr>
      <w:r w:rsidRPr="00452EDA">
        <w:rPr>
          <w:rFonts w:cs="Times New Roman"/>
          <w:b/>
          <w:bCs/>
          <w:lang w:val="tr-TR"/>
        </w:rPr>
        <w:t xml:space="preserve">II- Eğitimi </w:t>
      </w:r>
    </w:p>
    <w:p w14:paraId="45FA5369" w14:textId="2FE1F5B2" w:rsidR="00452EDA" w:rsidRPr="00732BB9" w:rsidRDefault="00452EDA" w:rsidP="00732BB9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 w:rsidRPr="00732BB9">
        <w:rPr>
          <w:rFonts w:eastAsia="Times New Roman" w:cs="Times New Roman"/>
          <w:color w:val="000000"/>
          <w:spacing w:val="4"/>
          <w:lang w:val="tr-TR"/>
        </w:rPr>
        <w:t>(</w:t>
      </w:r>
      <w:r w:rsidR="00E1738C" w:rsidRPr="00732BB9">
        <w:rPr>
          <w:rFonts w:eastAsia="Times New Roman" w:cs="Times New Roman"/>
          <w:color w:val="000000"/>
          <w:spacing w:val="4"/>
          <w:lang w:val="tr-TR"/>
        </w:rPr>
        <w:t>Tarih</w:t>
      </w:r>
      <w:r w:rsidRPr="00732BB9">
        <w:rPr>
          <w:rFonts w:eastAsia="Times New Roman" w:cs="Times New Roman"/>
          <w:color w:val="000000"/>
          <w:spacing w:val="4"/>
          <w:lang w:val="tr-TR"/>
        </w:rPr>
        <w:t xml:space="preserve"> sırasına göre yeniden eskiye doğru)</w:t>
      </w:r>
    </w:p>
    <w:p w14:paraId="1202A95C" w14:textId="663F4FFF" w:rsidR="00452EDA" w:rsidRDefault="00452EDA" w:rsidP="00452EDA">
      <w:pPr>
        <w:pStyle w:val="GvdeMetni"/>
        <w:rPr>
          <w:rFonts w:cs="Times New Roman"/>
          <w:b/>
          <w:bCs/>
          <w:lang w:val="tr-TR"/>
        </w:rPr>
      </w:pPr>
      <w:r w:rsidRPr="00452EDA">
        <w:rPr>
          <w:rFonts w:cs="Times New Roman"/>
          <w:b/>
          <w:bCs/>
          <w:lang w:val="tr-TR"/>
        </w:rPr>
        <w:t xml:space="preserve">III- </w:t>
      </w:r>
      <w:proofErr w:type="spellStart"/>
      <w:r w:rsidRPr="00452EDA">
        <w:rPr>
          <w:rFonts w:cs="Times New Roman"/>
          <w:b/>
          <w:bCs/>
          <w:lang w:val="tr-TR"/>
        </w:rPr>
        <w:t>Ünvanları</w:t>
      </w:r>
      <w:proofErr w:type="spellEnd"/>
      <w:r w:rsidRPr="00452EDA">
        <w:rPr>
          <w:rFonts w:cs="Times New Roman"/>
          <w:b/>
          <w:bCs/>
          <w:lang w:val="tr-TR"/>
        </w:rPr>
        <w:t xml:space="preserve"> </w:t>
      </w:r>
    </w:p>
    <w:p w14:paraId="62C6A739" w14:textId="0BA751AB" w:rsidR="00452EDA" w:rsidRPr="00732BB9" w:rsidRDefault="00732BB9" w:rsidP="00732BB9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 w:rsidRPr="00732BB9">
        <w:rPr>
          <w:rFonts w:eastAsia="Times New Roman" w:cs="Times New Roman"/>
          <w:color w:val="000000"/>
          <w:spacing w:val="4"/>
          <w:lang w:val="tr-TR"/>
        </w:rPr>
        <w:t>(</w:t>
      </w:r>
      <w:r w:rsidR="00E1738C" w:rsidRPr="00732BB9">
        <w:rPr>
          <w:rFonts w:eastAsia="Times New Roman" w:cs="Times New Roman"/>
          <w:color w:val="000000"/>
          <w:spacing w:val="4"/>
          <w:lang w:val="tr-TR"/>
        </w:rPr>
        <w:t>Tarih</w:t>
      </w:r>
      <w:r w:rsidRPr="00732BB9">
        <w:rPr>
          <w:rFonts w:eastAsia="Times New Roman" w:cs="Times New Roman"/>
          <w:color w:val="000000"/>
          <w:spacing w:val="4"/>
          <w:lang w:val="tr-TR"/>
        </w:rPr>
        <w:t xml:space="preserve"> sırasına göre yeniden eskiye doğru)</w:t>
      </w:r>
    </w:p>
    <w:p w14:paraId="0B27D790" w14:textId="698A586A" w:rsidR="00452EDA" w:rsidRDefault="00452EDA" w:rsidP="00452EDA">
      <w:pPr>
        <w:pStyle w:val="GvdeMetni"/>
        <w:rPr>
          <w:rFonts w:cs="Times New Roman"/>
          <w:b/>
          <w:bCs/>
          <w:lang w:val="tr-TR"/>
        </w:rPr>
      </w:pPr>
      <w:r w:rsidRPr="00452EDA">
        <w:rPr>
          <w:rFonts w:cs="Times New Roman"/>
          <w:b/>
          <w:bCs/>
          <w:lang w:val="tr-TR"/>
        </w:rPr>
        <w:t>IV- Mesleki Deneyimi</w:t>
      </w:r>
    </w:p>
    <w:p w14:paraId="714AC546" w14:textId="451A58EB" w:rsidR="00452EDA" w:rsidRPr="00732BB9" w:rsidRDefault="00732BB9" w:rsidP="00732BB9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 w:rsidRPr="00732BB9">
        <w:rPr>
          <w:rFonts w:eastAsia="Times New Roman" w:cs="Times New Roman"/>
          <w:color w:val="000000"/>
          <w:spacing w:val="4"/>
          <w:lang w:val="tr-TR"/>
        </w:rPr>
        <w:t>(</w:t>
      </w:r>
      <w:r w:rsidR="00E1738C" w:rsidRPr="00732BB9">
        <w:rPr>
          <w:rFonts w:eastAsia="Times New Roman" w:cs="Times New Roman"/>
          <w:color w:val="000000"/>
          <w:spacing w:val="4"/>
          <w:lang w:val="tr-TR"/>
        </w:rPr>
        <w:t>Tarih</w:t>
      </w:r>
      <w:r w:rsidRPr="00732BB9">
        <w:rPr>
          <w:rFonts w:eastAsia="Times New Roman" w:cs="Times New Roman"/>
          <w:color w:val="000000"/>
          <w:spacing w:val="4"/>
          <w:lang w:val="tr-TR"/>
        </w:rPr>
        <w:t xml:space="preserve"> sırasına göre yeniden eskiye doğru)</w:t>
      </w:r>
    </w:p>
    <w:p w14:paraId="07EE672B" w14:textId="1ED1FEA6" w:rsidR="00732BB9" w:rsidRPr="00732BB9" w:rsidRDefault="00452EDA" w:rsidP="00E1738C">
      <w:pPr>
        <w:pStyle w:val="GvdeMetni"/>
        <w:rPr>
          <w:rFonts w:eastAsia="Times New Roman" w:cs="Times New Roman"/>
          <w:color w:val="000000"/>
          <w:spacing w:val="4"/>
          <w:lang w:val="tr-TR"/>
        </w:rPr>
      </w:pPr>
      <w:r w:rsidRPr="00452EDA">
        <w:rPr>
          <w:rFonts w:cs="Times New Roman"/>
          <w:b/>
          <w:bCs/>
          <w:lang w:val="tr-TR"/>
        </w:rPr>
        <w:t xml:space="preserve">V- Üye Olduğu Bilimsel Kuruluşlar </w:t>
      </w:r>
    </w:p>
    <w:p w14:paraId="2090A38D" w14:textId="77777777" w:rsidR="00452EDA" w:rsidRPr="00452EDA" w:rsidRDefault="00452EDA" w:rsidP="00452EDA">
      <w:pPr>
        <w:pStyle w:val="GvdeMetni"/>
        <w:rPr>
          <w:rFonts w:cs="Times New Roman"/>
          <w:b/>
          <w:bCs/>
          <w:lang w:val="tr-TR"/>
        </w:rPr>
      </w:pPr>
      <w:r w:rsidRPr="00452EDA">
        <w:rPr>
          <w:rFonts w:cs="Times New Roman"/>
          <w:b/>
          <w:bCs/>
          <w:lang w:val="tr-TR"/>
        </w:rPr>
        <w:t>VI- Bilimsel İlgi Alanları</w:t>
      </w:r>
    </w:p>
    <w:p w14:paraId="74D32C8C" w14:textId="2C94BC1D" w:rsidR="00452EDA" w:rsidRPr="00732BB9" w:rsidRDefault="00452EDA" w:rsidP="00732BB9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 w:rsidRPr="00732BB9">
        <w:rPr>
          <w:rFonts w:eastAsia="Times New Roman" w:cs="Times New Roman"/>
          <w:color w:val="000000"/>
          <w:spacing w:val="4"/>
          <w:lang w:val="tr-TR"/>
        </w:rPr>
        <w:t>Yayınları: (Ulusal ya da uluslararası makale, bildiri, kitap/kitap bölümü vb.)</w:t>
      </w:r>
    </w:p>
    <w:p w14:paraId="75916263" w14:textId="77777777" w:rsidR="00452EDA" w:rsidRPr="00732BB9" w:rsidRDefault="00452EDA" w:rsidP="00452EDA">
      <w:pPr>
        <w:pStyle w:val="GvdeMetni"/>
        <w:rPr>
          <w:rFonts w:cs="Times New Roman"/>
          <w:b/>
          <w:bCs/>
          <w:lang w:val="tr-TR"/>
        </w:rPr>
      </w:pPr>
      <w:r w:rsidRPr="00732BB9">
        <w:rPr>
          <w:rFonts w:cs="Times New Roman"/>
          <w:b/>
          <w:bCs/>
          <w:lang w:val="tr-TR"/>
        </w:rPr>
        <w:t>VII- Bilimsel Etkinlikleri</w:t>
      </w:r>
    </w:p>
    <w:p w14:paraId="10DB1D1C" w14:textId="77777777" w:rsidR="00452EDA" w:rsidRPr="00732BB9" w:rsidRDefault="00452EDA" w:rsidP="00732BB9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 w:rsidRPr="00732BB9">
        <w:rPr>
          <w:rFonts w:eastAsia="Times New Roman" w:cs="Times New Roman"/>
          <w:color w:val="000000"/>
          <w:spacing w:val="4"/>
          <w:lang w:val="tr-TR"/>
        </w:rPr>
        <w:t>Aldığı burslar</w:t>
      </w:r>
    </w:p>
    <w:p w14:paraId="7966B952" w14:textId="77777777" w:rsidR="00452EDA" w:rsidRPr="00732BB9" w:rsidRDefault="00452EDA" w:rsidP="00732BB9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 w:rsidRPr="00732BB9">
        <w:rPr>
          <w:rFonts w:eastAsia="Times New Roman" w:cs="Times New Roman"/>
          <w:color w:val="000000"/>
          <w:spacing w:val="4"/>
          <w:lang w:val="tr-TR"/>
        </w:rPr>
        <w:t>Ödüller Projeler Patentler</w:t>
      </w:r>
    </w:p>
    <w:p w14:paraId="74E0667D" w14:textId="77777777" w:rsidR="00452EDA" w:rsidRPr="00732BB9" w:rsidRDefault="00452EDA" w:rsidP="00732BB9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 w:rsidRPr="00732BB9">
        <w:rPr>
          <w:rFonts w:eastAsia="Times New Roman" w:cs="Times New Roman"/>
          <w:color w:val="000000"/>
          <w:spacing w:val="4"/>
          <w:lang w:val="tr-TR"/>
        </w:rPr>
        <w:t>Verdiği konferans ya da seminerler Katıldığı paneller (panelist olarak)</w:t>
      </w:r>
    </w:p>
    <w:p w14:paraId="5FC8B23C" w14:textId="77777777" w:rsidR="00452EDA" w:rsidRPr="00732BB9" w:rsidRDefault="00452EDA" w:rsidP="00452EDA">
      <w:pPr>
        <w:pStyle w:val="GvdeMetni"/>
        <w:rPr>
          <w:rFonts w:cs="Times New Roman"/>
          <w:b/>
          <w:bCs/>
          <w:lang w:val="tr-TR"/>
        </w:rPr>
      </w:pPr>
      <w:r w:rsidRPr="00732BB9">
        <w:rPr>
          <w:rFonts w:cs="Times New Roman"/>
          <w:b/>
          <w:bCs/>
          <w:lang w:val="tr-TR"/>
        </w:rPr>
        <w:t>VIII- Diğer Bilgiler</w:t>
      </w:r>
    </w:p>
    <w:p w14:paraId="5EA89420" w14:textId="77777777" w:rsidR="00452EDA" w:rsidRPr="00732BB9" w:rsidRDefault="00452EDA" w:rsidP="00E1738C">
      <w:pPr>
        <w:pStyle w:val="GvdeMetni"/>
        <w:suppressAutoHyphens/>
        <w:autoSpaceDE w:val="0"/>
        <w:autoSpaceDN w:val="0"/>
        <w:ind w:left="720" w:firstLine="0"/>
        <w:rPr>
          <w:rFonts w:eastAsia="Times New Roman" w:cs="Times New Roman"/>
          <w:color w:val="000000"/>
          <w:spacing w:val="4"/>
          <w:lang w:val="tr-TR"/>
        </w:rPr>
      </w:pPr>
      <w:r w:rsidRPr="00732BB9">
        <w:rPr>
          <w:rFonts w:eastAsia="Times New Roman" w:cs="Times New Roman"/>
          <w:color w:val="000000"/>
          <w:spacing w:val="4"/>
          <w:lang w:val="tr-TR"/>
        </w:rPr>
        <w:t>Eğitim programı haricinde aldığı kurslar ve katıldığı eğitim seminerleri Organizasyonunda katkıda bulunduğu bilimsel toplantılar</w:t>
      </w:r>
    </w:p>
    <w:p w14:paraId="5AA1218E" w14:textId="0394224B" w:rsidR="008A7F9B" w:rsidRDefault="00452EDA" w:rsidP="00D840D5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  <w:r w:rsidRPr="00732BB9">
        <w:rPr>
          <w:rFonts w:eastAsia="Times New Roman" w:cs="Times New Roman"/>
          <w:color w:val="000000"/>
          <w:spacing w:val="4"/>
          <w:lang w:val="tr-TR"/>
        </w:rPr>
        <w:t>Diğer üyelikleri</w:t>
      </w:r>
    </w:p>
    <w:p w14:paraId="2336ACE9" w14:textId="2652CDE6" w:rsidR="00D840D5" w:rsidRDefault="00D840D5" w:rsidP="00D840D5">
      <w:pPr>
        <w:pStyle w:val="GvdeMetni"/>
        <w:suppressAutoHyphens/>
        <w:autoSpaceDE w:val="0"/>
        <w:autoSpaceDN w:val="0"/>
        <w:rPr>
          <w:rFonts w:eastAsia="Times New Roman" w:cs="Times New Roman"/>
          <w:color w:val="000000"/>
          <w:spacing w:val="4"/>
          <w:lang w:val="tr-TR"/>
        </w:rPr>
      </w:pPr>
    </w:p>
    <w:p w14:paraId="60E19831" w14:textId="77777777" w:rsidR="00C70995" w:rsidRDefault="00C70995">
      <w:pPr>
        <w:rPr>
          <w:rFonts w:eastAsia="Times New Roman" w:cs="Times New Roman"/>
          <w:color w:val="000000"/>
          <w:spacing w:val="4"/>
          <w:lang w:val="tr-TR"/>
        </w:rPr>
        <w:sectPr w:rsidR="00C70995" w:rsidSect="00637957">
          <w:pgSz w:w="11910" w:h="16840"/>
          <w:pgMar w:top="1701" w:right="1418" w:bottom="1418" w:left="1985" w:header="0" w:footer="283" w:gutter="0"/>
          <w:cols w:space="708"/>
          <w:docGrid w:linePitch="326"/>
        </w:sectPr>
      </w:pPr>
    </w:p>
    <w:p w14:paraId="7F851C4E" w14:textId="387AFA50" w:rsidR="008A7F9B" w:rsidRDefault="008A7F9B">
      <w:pPr>
        <w:rPr>
          <w:rFonts w:ascii="Times New Roman" w:eastAsia="Times New Roman" w:hAnsi="Times New Roman" w:cs="Times New Roman"/>
          <w:color w:val="000000"/>
          <w:spacing w:val="4"/>
          <w:lang w:val="tr-TR"/>
        </w:rPr>
      </w:pPr>
      <w:r w:rsidRPr="008A7F9B">
        <w:rPr>
          <w:rFonts w:ascii="Cambria" w:eastAsia="Cambria" w:hAnsi="Cambria" w:cs="Times New Roman"/>
          <w:noProof/>
          <w:lang w:val="tr-TR" w:eastAsia="tr-TR"/>
        </w:rPr>
        <w:lastRenderedPageBreak/>
        <mc:AlternateContent>
          <mc:Choice Requires="wps">
            <w:drawing>
              <wp:anchor distT="91440" distB="91440" distL="137160" distR="137160" simplePos="0" relativeHeight="251735552" behindDoc="0" locked="0" layoutInCell="0" allowOverlap="1" wp14:anchorId="43A3BDAE" wp14:editId="29DCD6D3">
                <wp:simplePos x="0" y="0"/>
                <wp:positionH relativeFrom="page">
                  <wp:align>center</wp:align>
                </wp:positionH>
                <wp:positionV relativeFrom="margin">
                  <wp:posOffset>1054853</wp:posOffset>
                </wp:positionV>
                <wp:extent cx="1332865" cy="5429578"/>
                <wp:effectExtent l="9208" t="0" r="0" b="0"/>
                <wp:wrapNone/>
                <wp:docPr id="15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32865" cy="5429578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0000"/>
                        </a:solidFill>
                      </wps:spPr>
                      <wps:txbx>
                        <w:txbxContent>
                          <w:p w14:paraId="4F97AD1F" w14:textId="3C811757" w:rsidR="00553A9F" w:rsidRDefault="00D038F2" w:rsidP="008A7F9B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bookmarkStart w:id="81" w:name="_Hlk71284776"/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</w:t>
                            </w:r>
                            <w:r w:rsidRPr="00D038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asım</w:t>
                            </w:r>
                            <w:proofErr w:type="spellEnd"/>
                            <w:r w:rsidRPr="00D038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038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aşamasında</w:t>
                            </w:r>
                            <w:proofErr w:type="spellEnd"/>
                            <w:r w:rsidRPr="00D038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</w:t>
                            </w:r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ezin</w:t>
                            </w:r>
                            <w:proofErr w:type="spellEnd"/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81"/>
                            <w:proofErr w:type="spellStart"/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sonunda</w:t>
                            </w:r>
                            <w:proofErr w:type="spellEnd"/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iki</w:t>
                            </w:r>
                            <w:proofErr w:type="spellEnd"/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boş</w:t>
                            </w:r>
                            <w:proofErr w:type="spellEnd"/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sayfa</w:t>
                            </w:r>
                            <w:proofErr w:type="spellEnd"/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53A9F"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olmalıdır</w:t>
                            </w:r>
                            <w:proofErr w:type="spellEnd"/>
                            <w:r w:rsidR="00553A9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5037FA1" w14:textId="1DC83558" w:rsidR="00C70995" w:rsidRDefault="00C70995" w:rsidP="008A7F9B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Bu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sayfalara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sayfa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numarası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verilmeyecektir</w:t>
                            </w:r>
                            <w:proofErr w:type="spellEnd"/>
                          </w:p>
                          <w:p w14:paraId="1737D68C" w14:textId="77777777" w:rsidR="00553A9F" w:rsidRDefault="00553A9F" w:rsidP="008A7F9B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E15E2D7" w14:textId="32FB4852" w:rsidR="00553A9F" w:rsidRPr="008A7F9B" w:rsidRDefault="00553A9F" w:rsidP="008A7F9B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Bu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kutucuğu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silmeyi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unutmayın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!</w:t>
                            </w:r>
                            <w:r w:rsidRPr="008A7F9B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3A3BDAE" id="_x0000_s1031" style="position:absolute;margin-left:0;margin-top:83.05pt;width:104.95pt;height:427.55pt;rotation:90;z-index:251735552;visibility:visible;mso-wrap-style:square;mso-width-percent:0;mso-height-percent:0;mso-wrap-distance-left:10.8pt;mso-wrap-distance-top:7.2pt;mso-wrap-distance-right:10.8pt;mso-wrap-distance-bottom:7.2pt;mso-position-horizontal:center;mso-position-horizontal-relative:page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" o:allowincell="f" fillcolor="#c00000" stroked="f">
                <v:textbox>
                  <w:txbxContent>
                    <w:p w14:paraId="4F97AD1F" w14:textId="3C811757" w:rsidR="00553A9F" w:rsidRDefault="00D038F2" w:rsidP="008A7F9B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bookmarkStart w:id="80" w:name="_Hlk71284776"/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</w:t>
                      </w:r>
                      <w:r w:rsidRPr="00D038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asım</w:t>
                      </w:r>
                      <w:proofErr w:type="spellEnd"/>
                      <w:r w:rsidRPr="00D038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038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aşamasında</w:t>
                      </w:r>
                      <w:proofErr w:type="spellEnd"/>
                      <w:r w:rsidRPr="00D038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</w:t>
                      </w:r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ezin</w:t>
                      </w:r>
                      <w:proofErr w:type="spellEnd"/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bookmarkEnd w:id="80"/>
                      <w:proofErr w:type="spellStart"/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sonunda</w:t>
                      </w:r>
                      <w:proofErr w:type="spellEnd"/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iki</w:t>
                      </w:r>
                      <w:proofErr w:type="spellEnd"/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boş</w:t>
                      </w:r>
                      <w:proofErr w:type="spellEnd"/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sayfa</w:t>
                      </w:r>
                      <w:proofErr w:type="spellEnd"/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53A9F"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olmalıdır</w:t>
                      </w:r>
                      <w:proofErr w:type="spellEnd"/>
                      <w:r w:rsidR="00553A9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05037FA1" w14:textId="1DC83558" w:rsidR="00C70995" w:rsidRDefault="00C70995" w:rsidP="008A7F9B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Bu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sayfalara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sayfa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numarası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verilmeyecektir</w:t>
                      </w:r>
                      <w:proofErr w:type="spellEnd"/>
                    </w:p>
                    <w:p w14:paraId="1737D68C" w14:textId="77777777" w:rsidR="00553A9F" w:rsidRDefault="00553A9F" w:rsidP="008A7F9B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E15E2D7" w14:textId="32FB4852" w:rsidR="00553A9F" w:rsidRPr="008A7F9B" w:rsidRDefault="00553A9F" w:rsidP="008A7F9B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Bu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kutucuğu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silmeyi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unutmayın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!</w:t>
                      </w:r>
                      <w:r w:rsidRPr="008A7F9B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>
        <w:rPr>
          <w:rFonts w:eastAsia="Times New Roman" w:cs="Times New Roman"/>
          <w:color w:val="000000"/>
          <w:spacing w:val="4"/>
          <w:lang w:val="tr-TR"/>
        </w:rPr>
        <w:br w:type="page"/>
      </w:r>
    </w:p>
    <w:p w14:paraId="55528391" w14:textId="14472847" w:rsidR="008A7F9B" w:rsidRDefault="008A7F9B">
      <w:pPr>
        <w:rPr>
          <w:rFonts w:ascii="Times New Roman" w:eastAsia="Times New Roman" w:hAnsi="Times New Roman" w:cs="Times New Roman"/>
          <w:color w:val="000000"/>
          <w:spacing w:val="4"/>
          <w:lang w:val="tr-TR"/>
        </w:rPr>
      </w:pPr>
      <w:r w:rsidRPr="008A7F9B">
        <w:rPr>
          <w:rFonts w:ascii="Cambria" w:eastAsia="Cambria" w:hAnsi="Cambria" w:cs="Times New Roman"/>
          <w:noProof/>
          <w:lang w:val="tr-TR" w:eastAsia="tr-TR"/>
        </w:rPr>
        <w:lastRenderedPageBreak/>
        <mc:AlternateContent>
          <mc:Choice Requires="wps">
            <w:drawing>
              <wp:anchor distT="91440" distB="91440" distL="137160" distR="137160" simplePos="0" relativeHeight="251737600" behindDoc="0" locked="0" layoutInCell="0" allowOverlap="1" wp14:anchorId="08E0E7AA" wp14:editId="5E4E104F">
                <wp:simplePos x="0" y="0"/>
                <wp:positionH relativeFrom="page">
                  <wp:align>center</wp:align>
                </wp:positionH>
                <wp:positionV relativeFrom="margin">
                  <wp:posOffset>1028674</wp:posOffset>
                </wp:positionV>
                <wp:extent cx="1332865" cy="5429578"/>
                <wp:effectExtent l="9208" t="0" r="0" b="0"/>
                <wp:wrapNone/>
                <wp:docPr id="3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32865" cy="5429578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0000"/>
                        </a:solidFill>
                      </wps:spPr>
                      <wps:txbx>
                        <w:txbxContent>
                          <w:p w14:paraId="45F1B274" w14:textId="35F3F9F6" w:rsidR="00C70995" w:rsidRPr="00C70995" w:rsidRDefault="00D038F2" w:rsidP="00C70995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038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Basım</w:t>
                            </w:r>
                            <w:proofErr w:type="spellEnd"/>
                            <w:r w:rsidRPr="00D038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038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aşamasında</w:t>
                            </w:r>
                            <w:proofErr w:type="spellEnd"/>
                            <w:r w:rsidRPr="00D038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038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tezin</w:t>
                            </w:r>
                            <w:proofErr w:type="spellEnd"/>
                            <w:r w:rsidRPr="00D038F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70995"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sonunda</w:t>
                            </w:r>
                            <w:proofErr w:type="spellEnd"/>
                            <w:r w:rsidR="00C70995"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70995"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iki</w:t>
                            </w:r>
                            <w:proofErr w:type="spellEnd"/>
                            <w:r w:rsidR="00C70995"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70995"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boş</w:t>
                            </w:r>
                            <w:proofErr w:type="spellEnd"/>
                            <w:r w:rsidR="00C70995"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70995"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sayfa</w:t>
                            </w:r>
                            <w:proofErr w:type="spellEnd"/>
                            <w:r w:rsidR="00C70995"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70995"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olmalıdır</w:t>
                            </w:r>
                            <w:proofErr w:type="spellEnd"/>
                            <w:r w:rsidR="00C70995"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457EE12" w14:textId="77777777" w:rsidR="00C70995" w:rsidRPr="00C70995" w:rsidRDefault="00C70995" w:rsidP="00C70995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Bu </w:t>
                            </w:r>
                            <w:proofErr w:type="spellStart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sayfalara</w:t>
                            </w:r>
                            <w:proofErr w:type="spellEnd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sayfa</w:t>
                            </w:r>
                            <w:proofErr w:type="spellEnd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numarası</w:t>
                            </w:r>
                            <w:proofErr w:type="spellEnd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verilmeyecektir</w:t>
                            </w:r>
                            <w:proofErr w:type="spellEnd"/>
                          </w:p>
                          <w:p w14:paraId="1C5511E4" w14:textId="77777777" w:rsidR="00C70995" w:rsidRPr="00C70995" w:rsidRDefault="00C70995" w:rsidP="00C70995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D9E0587" w14:textId="069C1A25" w:rsidR="00553A9F" w:rsidRPr="008A7F9B" w:rsidRDefault="00C70995" w:rsidP="00C70995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Bu </w:t>
                            </w:r>
                            <w:proofErr w:type="spellStart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kutucuğu</w:t>
                            </w:r>
                            <w:proofErr w:type="spellEnd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silmeyi</w:t>
                            </w:r>
                            <w:proofErr w:type="spellEnd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unutmayın</w:t>
                            </w:r>
                            <w:proofErr w:type="spellEnd"/>
                            <w:r w:rsidRPr="00C7099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8E0E7AA" id="_x0000_s1032" style="position:absolute;margin-left:0;margin-top:81pt;width:104.95pt;height:427.55pt;rotation:90;z-index:251737600;visibility:visible;mso-wrap-style:square;mso-width-percent:0;mso-height-percent:0;mso-wrap-distance-left:10.8pt;mso-wrap-distance-top:7.2pt;mso-wrap-distance-right:10.8pt;mso-wrap-distance-bottom:7.2pt;mso-position-horizontal:center;mso-position-horizontal-relative:page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" o:allowincell="f" fillcolor="#c00000" stroked="f">
                <v:textbox>
                  <w:txbxContent>
                    <w:p w14:paraId="45F1B274" w14:textId="35F3F9F6" w:rsidR="00C70995" w:rsidRPr="00C70995" w:rsidRDefault="00D038F2" w:rsidP="00C70995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D038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Basım</w:t>
                      </w:r>
                      <w:proofErr w:type="spellEnd"/>
                      <w:r w:rsidRPr="00D038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038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aşamasında</w:t>
                      </w:r>
                      <w:proofErr w:type="spellEnd"/>
                      <w:r w:rsidRPr="00D038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038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tezin</w:t>
                      </w:r>
                      <w:proofErr w:type="spellEnd"/>
                      <w:r w:rsidRPr="00D038F2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70995"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sonunda</w:t>
                      </w:r>
                      <w:proofErr w:type="spellEnd"/>
                      <w:r w:rsidR="00C70995"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70995"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iki</w:t>
                      </w:r>
                      <w:proofErr w:type="spellEnd"/>
                      <w:r w:rsidR="00C70995"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70995"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boş</w:t>
                      </w:r>
                      <w:proofErr w:type="spellEnd"/>
                      <w:r w:rsidR="00C70995"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70995"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sayfa</w:t>
                      </w:r>
                      <w:proofErr w:type="spellEnd"/>
                      <w:r w:rsidR="00C70995"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70995"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olmalıdır</w:t>
                      </w:r>
                      <w:proofErr w:type="spellEnd"/>
                      <w:r w:rsidR="00C70995"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6457EE12" w14:textId="77777777" w:rsidR="00C70995" w:rsidRPr="00C70995" w:rsidRDefault="00C70995" w:rsidP="00C70995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Bu </w:t>
                      </w:r>
                      <w:proofErr w:type="spellStart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sayfalara</w:t>
                      </w:r>
                      <w:proofErr w:type="spellEnd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sayfa</w:t>
                      </w:r>
                      <w:proofErr w:type="spellEnd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numarası</w:t>
                      </w:r>
                      <w:proofErr w:type="spellEnd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verilmeyecektir</w:t>
                      </w:r>
                      <w:proofErr w:type="spellEnd"/>
                    </w:p>
                    <w:p w14:paraId="1C5511E4" w14:textId="77777777" w:rsidR="00C70995" w:rsidRPr="00C70995" w:rsidRDefault="00C70995" w:rsidP="00C70995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D9E0587" w14:textId="069C1A25" w:rsidR="00553A9F" w:rsidRPr="008A7F9B" w:rsidRDefault="00C70995" w:rsidP="00C70995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Bu </w:t>
                      </w:r>
                      <w:proofErr w:type="spellStart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kutucuğu</w:t>
                      </w:r>
                      <w:proofErr w:type="spellEnd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silmeyi</w:t>
                      </w:r>
                      <w:proofErr w:type="spellEnd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unutmayın</w:t>
                      </w:r>
                      <w:proofErr w:type="spellEnd"/>
                      <w:r w:rsidRPr="00C7099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sectPr w:rsidR="008A7F9B" w:rsidSect="00637957">
      <w:footerReference w:type="default" r:id="rId29"/>
      <w:pgSz w:w="11910" w:h="16840"/>
      <w:pgMar w:top="1701" w:right="1418" w:bottom="1418" w:left="1985" w:header="0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616F7" w14:textId="77777777" w:rsidR="006C42E0" w:rsidRDefault="006C42E0" w:rsidP="00777745">
      <w:r>
        <w:separator/>
      </w:r>
    </w:p>
  </w:endnote>
  <w:endnote w:type="continuationSeparator" w:id="0">
    <w:p w14:paraId="20E2130B" w14:textId="77777777" w:rsidR="006C42E0" w:rsidRDefault="006C42E0" w:rsidP="00777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594ED" w14:textId="197D14FC" w:rsidR="00553A9F" w:rsidRDefault="00553A9F">
    <w:pPr>
      <w:pStyle w:val="AltBilgi"/>
      <w:jc w:val="center"/>
    </w:pPr>
  </w:p>
  <w:p w14:paraId="1750EC0A" w14:textId="77777777" w:rsidR="00553A9F" w:rsidRDefault="00553A9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25CAF" w14:textId="2BABD4B0" w:rsidR="00553A9F" w:rsidRDefault="00553A9F">
    <w:pPr>
      <w:pStyle w:val="AltBilgi"/>
      <w:jc w:val="center"/>
    </w:pPr>
  </w:p>
  <w:p w14:paraId="0E0A81F7" w14:textId="77777777" w:rsidR="00553A9F" w:rsidRDefault="00553A9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A8DEE" w14:textId="530B0F72" w:rsidR="00553A9F" w:rsidRDefault="00553A9F">
    <w:pPr>
      <w:pStyle w:val="AltBilgi"/>
      <w:jc w:val="center"/>
    </w:pPr>
  </w:p>
  <w:p w14:paraId="5F33DDC8" w14:textId="77777777" w:rsidR="00553A9F" w:rsidRDefault="00553A9F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77886"/>
      <w:docPartObj>
        <w:docPartGallery w:val="Page Numbers (Bottom of Page)"/>
        <w:docPartUnique/>
      </w:docPartObj>
    </w:sdtPr>
    <w:sdtEndPr/>
    <w:sdtContent>
      <w:p w14:paraId="3FB39728" w14:textId="7FB0C19C" w:rsidR="00553A9F" w:rsidRDefault="00553A9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349" w:rsidRPr="00CE6349">
          <w:rPr>
            <w:noProof/>
            <w:lang w:val="tr-TR"/>
          </w:rPr>
          <w:t>v</w:t>
        </w:r>
        <w:r>
          <w:fldChar w:fldCharType="end"/>
        </w:r>
      </w:p>
    </w:sdtContent>
  </w:sdt>
  <w:p w14:paraId="67BAAA74" w14:textId="77777777" w:rsidR="00553A9F" w:rsidRDefault="00553A9F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6870340"/>
      <w:docPartObj>
        <w:docPartGallery w:val="Page Numbers (Bottom of Page)"/>
        <w:docPartUnique/>
      </w:docPartObj>
    </w:sdtPr>
    <w:sdtEndPr/>
    <w:sdtContent>
      <w:p w14:paraId="2C209061" w14:textId="17F68FB3" w:rsidR="00553A9F" w:rsidRDefault="00553A9F">
        <w:pPr>
          <w:pStyle w:val="AltBilgi"/>
          <w:jc w:val="center"/>
        </w:pPr>
        <w:r w:rsidRPr="00637957">
          <w:rPr>
            <w:rFonts w:ascii="Times New Roman" w:hAnsi="Times New Roman" w:cs="Times New Roman"/>
          </w:rPr>
          <w:fldChar w:fldCharType="begin"/>
        </w:r>
        <w:r w:rsidRPr="00637957">
          <w:rPr>
            <w:rFonts w:ascii="Times New Roman" w:hAnsi="Times New Roman" w:cs="Times New Roman"/>
          </w:rPr>
          <w:instrText>PAGE   \* MERGEFORMAT</w:instrText>
        </w:r>
        <w:r w:rsidRPr="00637957">
          <w:rPr>
            <w:rFonts w:ascii="Times New Roman" w:hAnsi="Times New Roman" w:cs="Times New Roman"/>
          </w:rPr>
          <w:fldChar w:fldCharType="separate"/>
        </w:r>
        <w:r w:rsidR="00CE6349" w:rsidRPr="00CE6349">
          <w:rPr>
            <w:rFonts w:ascii="Times New Roman" w:hAnsi="Times New Roman" w:cs="Times New Roman"/>
            <w:noProof/>
            <w:lang w:val="tr-TR"/>
          </w:rPr>
          <w:t>ix</w:t>
        </w:r>
        <w:r w:rsidRPr="00637957">
          <w:rPr>
            <w:rFonts w:ascii="Times New Roman" w:hAnsi="Times New Roman" w:cs="Times New Roman"/>
          </w:rPr>
          <w:fldChar w:fldCharType="end"/>
        </w:r>
      </w:p>
    </w:sdtContent>
  </w:sdt>
  <w:p w14:paraId="784FA463" w14:textId="77777777" w:rsidR="00553A9F" w:rsidRDefault="00553A9F">
    <w:pPr>
      <w:pStyle w:val="AltBilgi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9577D" w14:textId="0922CF9A" w:rsidR="00C70995" w:rsidRDefault="00C70995">
    <w:pPr>
      <w:pStyle w:val="AltBilgi"/>
      <w:jc w:val="center"/>
    </w:pPr>
  </w:p>
  <w:p w14:paraId="269E13B4" w14:textId="77777777" w:rsidR="00C70995" w:rsidRDefault="00C709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AAD9A" w14:textId="77777777" w:rsidR="006C42E0" w:rsidRDefault="006C42E0" w:rsidP="00777745">
      <w:r>
        <w:separator/>
      </w:r>
    </w:p>
  </w:footnote>
  <w:footnote w:type="continuationSeparator" w:id="0">
    <w:p w14:paraId="15881392" w14:textId="77777777" w:rsidR="006C42E0" w:rsidRDefault="006C42E0" w:rsidP="00777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6049B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E82E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D814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B8FA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06BD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4E7C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F829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76D2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C2D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C65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921AD0"/>
    <w:multiLevelType w:val="hybridMultilevel"/>
    <w:tmpl w:val="04D49FFA"/>
    <w:lvl w:ilvl="0" w:tplc="041F0001">
      <w:start w:val="1"/>
      <w:numFmt w:val="bullet"/>
      <w:lvlText w:val=""/>
      <w:lvlJc w:val="left"/>
      <w:pPr>
        <w:ind w:left="246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1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7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27" w:hanging="360"/>
      </w:pPr>
      <w:rPr>
        <w:rFonts w:ascii="Wingdings" w:hAnsi="Wingdings" w:hint="default"/>
      </w:rPr>
    </w:lvl>
  </w:abstractNum>
  <w:abstractNum w:abstractNumId="11" w15:restartNumberingAfterBreak="0">
    <w:nsid w:val="15D24349"/>
    <w:multiLevelType w:val="hybridMultilevel"/>
    <w:tmpl w:val="92262F6E"/>
    <w:lvl w:ilvl="0" w:tplc="061814BE">
      <w:start w:val="1"/>
      <w:numFmt w:val="lowerLetter"/>
      <w:lvlText w:val="%1)"/>
      <w:lvlJc w:val="left"/>
      <w:pPr>
        <w:ind w:left="1762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482" w:hanging="360"/>
      </w:pPr>
    </w:lvl>
    <w:lvl w:ilvl="2" w:tplc="041F001B" w:tentative="1">
      <w:start w:val="1"/>
      <w:numFmt w:val="lowerRoman"/>
      <w:lvlText w:val="%3."/>
      <w:lvlJc w:val="right"/>
      <w:pPr>
        <w:ind w:left="3202" w:hanging="180"/>
      </w:pPr>
    </w:lvl>
    <w:lvl w:ilvl="3" w:tplc="041F000F" w:tentative="1">
      <w:start w:val="1"/>
      <w:numFmt w:val="decimal"/>
      <w:lvlText w:val="%4."/>
      <w:lvlJc w:val="left"/>
      <w:pPr>
        <w:ind w:left="3922" w:hanging="360"/>
      </w:pPr>
    </w:lvl>
    <w:lvl w:ilvl="4" w:tplc="041F0019" w:tentative="1">
      <w:start w:val="1"/>
      <w:numFmt w:val="lowerLetter"/>
      <w:lvlText w:val="%5."/>
      <w:lvlJc w:val="left"/>
      <w:pPr>
        <w:ind w:left="4642" w:hanging="360"/>
      </w:pPr>
    </w:lvl>
    <w:lvl w:ilvl="5" w:tplc="041F001B" w:tentative="1">
      <w:start w:val="1"/>
      <w:numFmt w:val="lowerRoman"/>
      <w:lvlText w:val="%6."/>
      <w:lvlJc w:val="right"/>
      <w:pPr>
        <w:ind w:left="5362" w:hanging="180"/>
      </w:pPr>
    </w:lvl>
    <w:lvl w:ilvl="6" w:tplc="041F000F" w:tentative="1">
      <w:start w:val="1"/>
      <w:numFmt w:val="decimal"/>
      <w:lvlText w:val="%7."/>
      <w:lvlJc w:val="left"/>
      <w:pPr>
        <w:ind w:left="6082" w:hanging="360"/>
      </w:pPr>
    </w:lvl>
    <w:lvl w:ilvl="7" w:tplc="041F0019" w:tentative="1">
      <w:start w:val="1"/>
      <w:numFmt w:val="lowerLetter"/>
      <w:lvlText w:val="%8."/>
      <w:lvlJc w:val="left"/>
      <w:pPr>
        <w:ind w:left="6802" w:hanging="360"/>
      </w:pPr>
    </w:lvl>
    <w:lvl w:ilvl="8" w:tplc="041F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2" w15:restartNumberingAfterBreak="0">
    <w:nsid w:val="195C1664"/>
    <w:multiLevelType w:val="hybridMultilevel"/>
    <w:tmpl w:val="374AA4D2"/>
    <w:lvl w:ilvl="0" w:tplc="A6C6A044">
      <w:numFmt w:val="bullet"/>
      <w:lvlText w:val="•"/>
      <w:lvlJc w:val="left"/>
      <w:pPr>
        <w:ind w:left="1610" w:hanging="360"/>
      </w:pPr>
      <w:rPr>
        <w:rFonts w:ascii="Arial" w:eastAsia="Arial" w:hAnsi="Arial" w:cs="Aria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13" w15:restartNumberingAfterBreak="0">
    <w:nsid w:val="1D7F4F83"/>
    <w:multiLevelType w:val="hybridMultilevel"/>
    <w:tmpl w:val="F658178C"/>
    <w:lvl w:ilvl="0" w:tplc="D25CC786">
      <w:start w:val="1"/>
      <w:numFmt w:val="lowerLetter"/>
      <w:lvlText w:val="%1)"/>
      <w:lvlJc w:val="left"/>
      <w:pPr>
        <w:ind w:left="1762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2482" w:hanging="360"/>
      </w:pPr>
    </w:lvl>
    <w:lvl w:ilvl="2" w:tplc="041F001B" w:tentative="1">
      <w:start w:val="1"/>
      <w:numFmt w:val="lowerRoman"/>
      <w:lvlText w:val="%3."/>
      <w:lvlJc w:val="right"/>
      <w:pPr>
        <w:ind w:left="3202" w:hanging="180"/>
      </w:pPr>
    </w:lvl>
    <w:lvl w:ilvl="3" w:tplc="041F000F" w:tentative="1">
      <w:start w:val="1"/>
      <w:numFmt w:val="decimal"/>
      <w:lvlText w:val="%4."/>
      <w:lvlJc w:val="left"/>
      <w:pPr>
        <w:ind w:left="3922" w:hanging="360"/>
      </w:pPr>
    </w:lvl>
    <w:lvl w:ilvl="4" w:tplc="041F0019" w:tentative="1">
      <w:start w:val="1"/>
      <w:numFmt w:val="lowerLetter"/>
      <w:lvlText w:val="%5."/>
      <w:lvlJc w:val="left"/>
      <w:pPr>
        <w:ind w:left="4642" w:hanging="360"/>
      </w:pPr>
    </w:lvl>
    <w:lvl w:ilvl="5" w:tplc="041F001B" w:tentative="1">
      <w:start w:val="1"/>
      <w:numFmt w:val="lowerRoman"/>
      <w:lvlText w:val="%6."/>
      <w:lvlJc w:val="right"/>
      <w:pPr>
        <w:ind w:left="5362" w:hanging="180"/>
      </w:pPr>
    </w:lvl>
    <w:lvl w:ilvl="6" w:tplc="041F000F" w:tentative="1">
      <w:start w:val="1"/>
      <w:numFmt w:val="decimal"/>
      <w:lvlText w:val="%7."/>
      <w:lvlJc w:val="left"/>
      <w:pPr>
        <w:ind w:left="6082" w:hanging="360"/>
      </w:pPr>
    </w:lvl>
    <w:lvl w:ilvl="7" w:tplc="041F0019" w:tentative="1">
      <w:start w:val="1"/>
      <w:numFmt w:val="lowerLetter"/>
      <w:lvlText w:val="%8."/>
      <w:lvlJc w:val="left"/>
      <w:pPr>
        <w:ind w:left="6802" w:hanging="360"/>
      </w:pPr>
    </w:lvl>
    <w:lvl w:ilvl="8" w:tplc="041F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4" w15:restartNumberingAfterBreak="0">
    <w:nsid w:val="24E80DE2"/>
    <w:multiLevelType w:val="hybridMultilevel"/>
    <w:tmpl w:val="F50C5238"/>
    <w:lvl w:ilvl="0" w:tplc="20642460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27534731"/>
    <w:multiLevelType w:val="hybridMultilevel"/>
    <w:tmpl w:val="F1B8D104"/>
    <w:lvl w:ilvl="0" w:tplc="041F0017">
      <w:start w:val="1"/>
      <w:numFmt w:val="lowerLetter"/>
      <w:lvlText w:val="%1)"/>
      <w:lvlJc w:val="left"/>
      <w:pPr>
        <w:ind w:left="2122" w:hanging="360"/>
      </w:pPr>
    </w:lvl>
    <w:lvl w:ilvl="1" w:tplc="041F0019" w:tentative="1">
      <w:start w:val="1"/>
      <w:numFmt w:val="lowerLetter"/>
      <w:lvlText w:val="%2."/>
      <w:lvlJc w:val="left"/>
      <w:pPr>
        <w:ind w:left="2842" w:hanging="360"/>
      </w:pPr>
    </w:lvl>
    <w:lvl w:ilvl="2" w:tplc="041F001B" w:tentative="1">
      <w:start w:val="1"/>
      <w:numFmt w:val="lowerRoman"/>
      <w:lvlText w:val="%3."/>
      <w:lvlJc w:val="right"/>
      <w:pPr>
        <w:ind w:left="3562" w:hanging="180"/>
      </w:pPr>
    </w:lvl>
    <w:lvl w:ilvl="3" w:tplc="041F000F" w:tentative="1">
      <w:start w:val="1"/>
      <w:numFmt w:val="decimal"/>
      <w:lvlText w:val="%4."/>
      <w:lvlJc w:val="left"/>
      <w:pPr>
        <w:ind w:left="4282" w:hanging="360"/>
      </w:pPr>
    </w:lvl>
    <w:lvl w:ilvl="4" w:tplc="041F0019" w:tentative="1">
      <w:start w:val="1"/>
      <w:numFmt w:val="lowerLetter"/>
      <w:lvlText w:val="%5."/>
      <w:lvlJc w:val="left"/>
      <w:pPr>
        <w:ind w:left="5002" w:hanging="360"/>
      </w:pPr>
    </w:lvl>
    <w:lvl w:ilvl="5" w:tplc="041F001B" w:tentative="1">
      <w:start w:val="1"/>
      <w:numFmt w:val="lowerRoman"/>
      <w:lvlText w:val="%6."/>
      <w:lvlJc w:val="right"/>
      <w:pPr>
        <w:ind w:left="5722" w:hanging="180"/>
      </w:pPr>
    </w:lvl>
    <w:lvl w:ilvl="6" w:tplc="041F000F" w:tentative="1">
      <w:start w:val="1"/>
      <w:numFmt w:val="decimal"/>
      <w:lvlText w:val="%7."/>
      <w:lvlJc w:val="left"/>
      <w:pPr>
        <w:ind w:left="6442" w:hanging="360"/>
      </w:pPr>
    </w:lvl>
    <w:lvl w:ilvl="7" w:tplc="041F0019" w:tentative="1">
      <w:start w:val="1"/>
      <w:numFmt w:val="lowerLetter"/>
      <w:lvlText w:val="%8."/>
      <w:lvlJc w:val="left"/>
      <w:pPr>
        <w:ind w:left="7162" w:hanging="360"/>
      </w:pPr>
    </w:lvl>
    <w:lvl w:ilvl="8" w:tplc="041F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16" w15:restartNumberingAfterBreak="0">
    <w:nsid w:val="2B7A1D50"/>
    <w:multiLevelType w:val="hybridMultilevel"/>
    <w:tmpl w:val="5E5C5788"/>
    <w:lvl w:ilvl="0" w:tplc="041F000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D650BD3"/>
    <w:multiLevelType w:val="hybridMultilevel"/>
    <w:tmpl w:val="A9BC0864"/>
    <w:lvl w:ilvl="0" w:tplc="A6C6A044">
      <w:numFmt w:val="bullet"/>
      <w:lvlText w:val="•"/>
      <w:lvlJc w:val="left"/>
      <w:pPr>
        <w:ind w:left="2744" w:hanging="360"/>
      </w:pPr>
      <w:rPr>
        <w:rFonts w:ascii="Arial" w:eastAsia="Arial" w:hAnsi="Arial" w:cs="Arial" w:hint="default"/>
        <w:color w:val="000000"/>
      </w:rPr>
    </w:lvl>
    <w:lvl w:ilvl="1" w:tplc="041F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18D7EC7"/>
    <w:multiLevelType w:val="hybridMultilevel"/>
    <w:tmpl w:val="F66A046C"/>
    <w:lvl w:ilvl="0" w:tplc="041F0017">
      <w:start w:val="1"/>
      <w:numFmt w:val="lowerLetter"/>
      <w:lvlText w:val="%1)"/>
      <w:lvlJc w:val="left"/>
      <w:pPr>
        <w:ind w:left="1747" w:hanging="360"/>
      </w:pPr>
    </w:lvl>
    <w:lvl w:ilvl="1" w:tplc="041F0019" w:tentative="1">
      <w:start w:val="1"/>
      <w:numFmt w:val="lowerLetter"/>
      <w:lvlText w:val="%2."/>
      <w:lvlJc w:val="left"/>
      <w:pPr>
        <w:ind w:left="2467" w:hanging="360"/>
      </w:pPr>
    </w:lvl>
    <w:lvl w:ilvl="2" w:tplc="041F001B" w:tentative="1">
      <w:start w:val="1"/>
      <w:numFmt w:val="lowerRoman"/>
      <w:lvlText w:val="%3."/>
      <w:lvlJc w:val="right"/>
      <w:pPr>
        <w:ind w:left="3187" w:hanging="180"/>
      </w:pPr>
    </w:lvl>
    <w:lvl w:ilvl="3" w:tplc="041F000F" w:tentative="1">
      <w:start w:val="1"/>
      <w:numFmt w:val="decimal"/>
      <w:lvlText w:val="%4."/>
      <w:lvlJc w:val="left"/>
      <w:pPr>
        <w:ind w:left="3907" w:hanging="360"/>
      </w:pPr>
    </w:lvl>
    <w:lvl w:ilvl="4" w:tplc="041F0019" w:tentative="1">
      <w:start w:val="1"/>
      <w:numFmt w:val="lowerLetter"/>
      <w:lvlText w:val="%5."/>
      <w:lvlJc w:val="left"/>
      <w:pPr>
        <w:ind w:left="4627" w:hanging="360"/>
      </w:pPr>
    </w:lvl>
    <w:lvl w:ilvl="5" w:tplc="041F001B" w:tentative="1">
      <w:start w:val="1"/>
      <w:numFmt w:val="lowerRoman"/>
      <w:lvlText w:val="%6."/>
      <w:lvlJc w:val="right"/>
      <w:pPr>
        <w:ind w:left="5347" w:hanging="180"/>
      </w:pPr>
    </w:lvl>
    <w:lvl w:ilvl="6" w:tplc="041F000F" w:tentative="1">
      <w:start w:val="1"/>
      <w:numFmt w:val="decimal"/>
      <w:lvlText w:val="%7."/>
      <w:lvlJc w:val="left"/>
      <w:pPr>
        <w:ind w:left="6067" w:hanging="360"/>
      </w:pPr>
    </w:lvl>
    <w:lvl w:ilvl="7" w:tplc="041F0019" w:tentative="1">
      <w:start w:val="1"/>
      <w:numFmt w:val="lowerLetter"/>
      <w:lvlText w:val="%8."/>
      <w:lvlJc w:val="left"/>
      <w:pPr>
        <w:ind w:left="6787" w:hanging="360"/>
      </w:pPr>
    </w:lvl>
    <w:lvl w:ilvl="8" w:tplc="041F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19" w15:restartNumberingAfterBreak="0">
    <w:nsid w:val="47EF6CB8"/>
    <w:multiLevelType w:val="hybridMultilevel"/>
    <w:tmpl w:val="A1002920"/>
    <w:lvl w:ilvl="0" w:tplc="29C279CE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bCs w:val="0"/>
        <w:strike w:val="0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51D8115A"/>
    <w:multiLevelType w:val="hybridMultilevel"/>
    <w:tmpl w:val="D1F2DF66"/>
    <w:lvl w:ilvl="0" w:tplc="A6C6A044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F3F303C"/>
    <w:multiLevelType w:val="hybridMultilevel"/>
    <w:tmpl w:val="2480B0F0"/>
    <w:lvl w:ilvl="0" w:tplc="1B9C6EDA">
      <w:start w:val="1"/>
      <w:numFmt w:val="decimal"/>
      <w:lvlText w:val="%1."/>
      <w:lvlJc w:val="left"/>
      <w:pPr>
        <w:ind w:left="933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53" w:hanging="360"/>
      </w:pPr>
    </w:lvl>
    <w:lvl w:ilvl="2" w:tplc="041F001B" w:tentative="1">
      <w:start w:val="1"/>
      <w:numFmt w:val="lowerRoman"/>
      <w:lvlText w:val="%3."/>
      <w:lvlJc w:val="right"/>
      <w:pPr>
        <w:ind w:left="2373" w:hanging="180"/>
      </w:pPr>
    </w:lvl>
    <w:lvl w:ilvl="3" w:tplc="041F000F" w:tentative="1">
      <w:start w:val="1"/>
      <w:numFmt w:val="decimal"/>
      <w:lvlText w:val="%4."/>
      <w:lvlJc w:val="left"/>
      <w:pPr>
        <w:ind w:left="3093" w:hanging="360"/>
      </w:pPr>
    </w:lvl>
    <w:lvl w:ilvl="4" w:tplc="041F0019" w:tentative="1">
      <w:start w:val="1"/>
      <w:numFmt w:val="lowerLetter"/>
      <w:lvlText w:val="%5."/>
      <w:lvlJc w:val="left"/>
      <w:pPr>
        <w:ind w:left="3813" w:hanging="360"/>
      </w:pPr>
    </w:lvl>
    <w:lvl w:ilvl="5" w:tplc="041F001B" w:tentative="1">
      <w:start w:val="1"/>
      <w:numFmt w:val="lowerRoman"/>
      <w:lvlText w:val="%6."/>
      <w:lvlJc w:val="right"/>
      <w:pPr>
        <w:ind w:left="4533" w:hanging="180"/>
      </w:pPr>
    </w:lvl>
    <w:lvl w:ilvl="6" w:tplc="041F000F" w:tentative="1">
      <w:start w:val="1"/>
      <w:numFmt w:val="decimal"/>
      <w:lvlText w:val="%7."/>
      <w:lvlJc w:val="left"/>
      <w:pPr>
        <w:ind w:left="5253" w:hanging="360"/>
      </w:pPr>
    </w:lvl>
    <w:lvl w:ilvl="7" w:tplc="041F0019" w:tentative="1">
      <w:start w:val="1"/>
      <w:numFmt w:val="lowerLetter"/>
      <w:lvlText w:val="%8."/>
      <w:lvlJc w:val="left"/>
      <w:pPr>
        <w:ind w:left="5973" w:hanging="360"/>
      </w:pPr>
    </w:lvl>
    <w:lvl w:ilvl="8" w:tplc="041F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2" w15:restartNumberingAfterBreak="0">
    <w:nsid w:val="653C6C5E"/>
    <w:multiLevelType w:val="hybridMultilevel"/>
    <w:tmpl w:val="5090005C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7FE430B"/>
    <w:multiLevelType w:val="hybridMultilevel"/>
    <w:tmpl w:val="91C4B2EE"/>
    <w:lvl w:ilvl="0" w:tplc="CCD830F0">
      <w:start w:val="4"/>
      <w:numFmt w:val="decimal"/>
      <w:lvlText w:val="%1-"/>
      <w:lvlJc w:val="left"/>
      <w:pPr>
        <w:ind w:left="30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tr-TR" w:bidi="tr-TR"/>
      </w:rPr>
    </w:lvl>
    <w:lvl w:ilvl="1" w:tplc="C4185BE0">
      <w:numFmt w:val="bullet"/>
      <w:lvlText w:val="•"/>
      <w:lvlJc w:val="left"/>
      <w:pPr>
        <w:ind w:left="1284" w:hanging="281"/>
      </w:pPr>
      <w:rPr>
        <w:rFonts w:hint="default"/>
        <w:lang w:val="tr-TR" w:eastAsia="tr-TR" w:bidi="tr-TR"/>
      </w:rPr>
    </w:lvl>
    <w:lvl w:ilvl="2" w:tplc="FA342E2C">
      <w:numFmt w:val="bullet"/>
      <w:lvlText w:val="•"/>
      <w:lvlJc w:val="left"/>
      <w:pPr>
        <w:ind w:left="2269" w:hanging="281"/>
      </w:pPr>
      <w:rPr>
        <w:rFonts w:hint="default"/>
        <w:lang w:val="tr-TR" w:eastAsia="tr-TR" w:bidi="tr-TR"/>
      </w:rPr>
    </w:lvl>
    <w:lvl w:ilvl="3" w:tplc="94340ABE">
      <w:numFmt w:val="bullet"/>
      <w:lvlText w:val="•"/>
      <w:lvlJc w:val="left"/>
      <w:pPr>
        <w:ind w:left="3253" w:hanging="281"/>
      </w:pPr>
      <w:rPr>
        <w:rFonts w:hint="default"/>
        <w:lang w:val="tr-TR" w:eastAsia="tr-TR" w:bidi="tr-TR"/>
      </w:rPr>
    </w:lvl>
    <w:lvl w:ilvl="4" w:tplc="7C80AFF4">
      <w:numFmt w:val="bullet"/>
      <w:lvlText w:val="•"/>
      <w:lvlJc w:val="left"/>
      <w:pPr>
        <w:ind w:left="4238" w:hanging="281"/>
      </w:pPr>
      <w:rPr>
        <w:rFonts w:hint="default"/>
        <w:lang w:val="tr-TR" w:eastAsia="tr-TR" w:bidi="tr-TR"/>
      </w:rPr>
    </w:lvl>
    <w:lvl w:ilvl="5" w:tplc="C9DEFBFC">
      <w:numFmt w:val="bullet"/>
      <w:lvlText w:val="•"/>
      <w:lvlJc w:val="left"/>
      <w:pPr>
        <w:ind w:left="5223" w:hanging="281"/>
      </w:pPr>
      <w:rPr>
        <w:rFonts w:hint="default"/>
        <w:lang w:val="tr-TR" w:eastAsia="tr-TR" w:bidi="tr-TR"/>
      </w:rPr>
    </w:lvl>
    <w:lvl w:ilvl="6" w:tplc="7BC011B8">
      <w:numFmt w:val="bullet"/>
      <w:lvlText w:val="•"/>
      <w:lvlJc w:val="left"/>
      <w:pPr>
        <w:ind w:left="6207" w:hanging="281"/>
      </w:pPr>
      <w:rPr>
        <w:rFonts w:hint="default"/>
        <w:lang w:val="tr-TR" w:eastAsia="tr-TR" w:bidi="tr-TR"/>
      </w:rPr>
    </w:lvl>
    <w:lvl w:ilvl="7" w:tplc="13A051E6">
      <w:numFmt w:val="bullet"/>
      <w:lvlText w:val="•"/>
      <w:lvlJc w:val="left"/>
      <w:pPr>
        <w:ind w:left="7192" w:hanging="281"/>
      </w:pPr>
      <w:rPr>
        <w:rFonts w:hint="default"/>
        <w:lang w:val="tr-TR" w:eastAsia="tr-TR" w:bidi="tr-TR"/>
      </w:rPr>
    </w:lvl>
    <w:lvl w:ilvl="8" w:tplc="5CC4333C">
      <w:numFmt w:val="bullet"/>
      <w:lvlText w:val="•"/>
      <w:lvlJc w:val="left"/>
      <w:pPr>
        <w:ind w:left="8177" w:hanging="281"/>
      </w:pPr>
      <w:rPr>
        <w:rFonts w:hint="default"/>
        <w:lang w:val="tr-TR" w:eastAsia="tr-TR" w:bidi="tr-TR"/>
      </w:rPr>
    </w:lvl>
  </w:abstractNum>
  <w:abstractNum w:abstractNumId="24" w15:restartNumberingAfterBreak="0">
    <w:nsid w:val="68597812"/>
    <w:multiLevelType w:val="hybridMultilevel"/>
    <w:tmpl w:val="B8E4A2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829AA"/>
    <w:multiLevelType w:val="hybridMultilevel"/>
    <w:tmpl w:val="2892D3D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C4FC9"/>
    <w:multiLevelType w:val="hybridMultilevel"/>
    <w:tmpl w:val="14ECE652"/>
    <w:lvl w:ilvl="0" w:tplc="041F000F">
      <w:start w:val="1"/>
      <w:numFmt w:val="decimal"/>
      <w:lvlText w:val="%1."/>
      <w:lvlJc w:val="left"/>
      <w:pPr>
        <w:ind w:left="1293" w:hanging="360"/>
      </w:pPr>
    </w:lvl>
    <w:lvl w:ilvl="1" w:tplc="041F0019" w:tentative="1">
      <w:start w:val="1"/>
      <w:numFmt w:val="lowerLetter"/>
      <w:lvlText w:val="%2."/>
      <w:lvlJc w:val="left"/>
      <w:pPr>
        <w:ind w:left="2013" w:hanging="360"/>
      </w:pPr>
    </w:lvl>
    <w:lvl w:ilvl="2" w:tplc="041F001B" w:tentative="1">
      <w:start w:val="1"/>
      <w:numFmt w:val="lowerRoman"/>
      <w:lvlText w:val="%3."/>
      <w:lvlJc w:val="right"/>
      <w:pPr>
        <w:ind w:left="2733" w:hanging="180"/>
      </w:pPr>
    </w:lvl>
    <w:lvl w:ilvl="3" w:tplc="041F000F" w:tentative="1">
      <w:start w:val="1"/>
      <w:numFmt w:val="decimal"/>
      <w:lvlText w:val="%4."/>
      <w:lvlJc w:val="left"/>
      <w:pPr>
        <w:ind w:left="3453" w:hanging="360"/>
      </w:pPr>
    </w:lvl>
    <w:lvl w:ilvl="4" w:tplc="041F0019" w:tentative="1">
      <w:start w:val="1"/>
      <w:numFmt w:val="lowerLetter"/>
      <w:lvlText w:val="%5."/>
      <w:lvlJc w:val="left"/>
      <w:pPr>
        <w:ind w:left="4173" w:hanging="360"/>
      </w:pPr>
    </w:lvl>
    <w:lvl w:ilvl="5" w:tplc="041F001B" w:tentative="1">
      <w:start w:val="1"/>
      <w:numFmt w:val="lowerRoman"/>
      <w:lvlText w:val="%6."/>
      <w:lvlJc w:val="right"/>
      <w:pPr>
        <w:ind w:left="4893" w:hanging="180"/>
      </w:pPr>
    </w:lvl>
    <w:lvl w:ilvl="6" w:tplc="041F000F" w:tentative="1">
      <w:start w:val="1"/>
      <w:numFmt w:val="decimal"/>
      <w:lvlText w:val="%7."/>
      <w:lvlJc w:val="left"/>
      <w:pPr>
        <w:ind w:left="5613" w:hanging="360"/>
      </w:pPr>
    </w:lvl>
    <w:lvl w:ilvl="7" w:tplc="041F0019" w:tentative="1">
      <w:start w:val="1"/>
      <w:numFmt w:val="lowerLetter"/>
      <w:lvlText w:val="%8."/>
      <w:lvlJc w:val="left"/>
      <w:pPr>
        <w:ind w:left="6333" w:hanging="360"/>
      </w:pPr>
    </w:lvl>
    <w:lvl w:ilvl="8" w:tplc="041F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7" w15:restartNumberingAfterBreak="0">
    <w:nsid w:val="75616261"/>
    <w:multiLevelType w:val="hybridMultilevel"/>
    <w:tmpl w:val="CE2635CA"/>
    <w:lvl w:ilvl="0" w:tplc="A6C6A044">
      <w:numFmt w:val="bullet"/>
      <w:lvlText w:val="•"/>
      <w:lvlJc w:val="left"/>
      <w:pPr>
        <w:ind w:left="2744" w:hanging="360"/>
      </w:pPr>
      <w:rPr>
        <w:rFonts w:ascii="Arial" w:eastAsia="Arial" w:hAnsi="Arial" w:cs="Arial" w:hint="default"/>
        <w:color w:val="000000"/>
      </w:rPr>
    </w:lvl>
    <w:lvl w:ilvl="1" w:tplc="041F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3"/>
  </w:num>
  <w:num w:numId="7">
    <w:abstractNumId w:val="15"/>
  </w:num>
  <w:num w:numId="8">
    <w:abstractNumId w:val="18"/>
  </w:num>
  <w:num w:numId="9">
    <w:abstractNumId w:val="10"/>
  </w:num>
  <w:num w:numId="10">
    <w:abstractNumId w:val="23"/>
  </w:num>
  <w:num w:numId="11">
    <w:abstractNumId w:val="24"/>
  </w:num>
  <w:num w:numId="12">
    <w:abstractNumId w:val="12"/>
  </w:num>
  <w:num w:numId="13">
    <w:abstractNumId w:val="17"/>
  </w:num>
  <w:num w:numId="14">
    <w:abstractNumId w:val="27"/>
  </w:num>
  <w:num w:numId="15">
    <w:abstractNumId w:val="20"/>
  </w:num>
  <w:num w:numId="16">
    <w:abstractNumId w:val="25"/>
  </w:num>
  <w:num w:numId="17">
    <w:abstractNumId w:val="26"/>
  </w:num>
  <w:num w:numId="18">
    <w:abstractNumId w:val="21"/>
  </w:num>
  <w:num w:numId="19">
    <w:abstractNumId w:val="9"/>
  </w:num>
  <w:num w:numId="20">
    <w:abstractNumId w:val="8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styleLockTheme/>
  <w:styleLockQFSet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3A"/>
    <w:rsid w:val="000071E2"/>
    <w:rsid w:val="00015EFC"/>
    <w:rsid w:val="00021979"/>
    <w:rsid w:val="000251A3"/>
    <w:rsid w:val="00026758"/>
    <w:rsid w:val="00030DD7"/>
    <w:rsid w:val="0005010F"/>
    <w:rsid w:val="00053248"/>
    <w:rsid w:val="000631C9"/>
    <w:rsid w:val="00064FF1"/>
    <w:rsid w:val="000677FD"/>
    <w:rsid w:val="0007115C"/>
    <w:rsid w:val="00077294"/>
    <w:rsid w:val="00091DDF"/>
    <w:rsid w:val="00095C76"/>
    <w:rsid w:val="000A2A47"/>
    <w:rsid w:val="000A4DC0"/>
    <w:rsid w:val="000B73A8"/>
    <w:rsid w:val="000B76BD"/>
    <w:rsid w:val="000C00AF"/>
    <w:rsid w:val="000C3282"/>
    <w:rsid w:val="000C3800"/>
    <w:rsid w:val="000C3986"/>
    <w:rsid w:val="000C40F8"/>
    <w:rsid w:val="000C44D0"/>
    <w:rsid w:val="000C7B6A"/>
    <w:rsid w:val="000D1BF3"/>
    <w:rsid w:val="000D383E"/>
    <w:rsid w:val="000D73B9"/>
    <w:rsid w:val="000E0FE1"/>
    <w:rsid w:val="000E10BB"/>
    <w:rsid w:val="000E2779"/>
    <w:rsid w:val="000E7203"/>
    <w:rsid w:val="000F2EA9"/>
    <w:rsid w:val="000F3034"/>
    <w:rsid w:val="000F4FFF"/>
    <w:rsid w:val="000F5140"/>
    <w:rsid w:val="000F59D4"/>
    <w:rsid w:val="001052B5"/>
    <w:rsid w:val="00106F76"/>
    <w:rsid w:val="00113BD8"/>
    <w:rsid w:val="0011451B"/>
    <w:rsid w:val="00117338"/>
    <w:rsid w:val="00120625"/>
    <w:rsid w:val="00127444"/>
    <w:rsid w:val="00136D6B"/>
    <w:rsid w:val="00137BBB"/>
    <w:rsid w:val="00142216"/>
    <w:rsid w:val="00147E5A"/>
    <w:rsid w:val="0015665B"/>
    <w:rsid w:val="0016565E"/>
    <w:rsid w:val="001666F7"/>
    <w:rsid w:val="001669ED"/>
    <w:rsid w:val="00176D3D"/>
    <w:rsid w:val="0018158B"/>
    <w:rsid w:val="00185747"/>
    <w:rsid w:val="0018687E"/>
    <w:rsid w:val="00190E9A"/>
    <w:rsid w:val="00194075"/>
    <w:rsid w:val="00195B0D"/>
    <w:rsid w:val="00196051"/>
    <w:rsid w:val="00197028"/>
    <w:rsid w:val="001A33E2"/>
    <w:rsid w:val="001A4477"/>
    <w:rsid w:val="001B09D2"/>
    <w:rsid w:val="001B22A1"/>
    <w:rsid w:val="001C2ED1"/>
    <w:rsid w:val="001C41F2"/>
    <w:rsid w:val="001C710E"/>
    <w:rsid w:val="001C7513"/>
    <w:rsid w:val="001C7830"/>
    <w:rsid w:val="001D1C74"/>
    <w:rsid w:val="001D6A38"/>
    <w:rsid w:val="001E1173"/>
    <w:rsid w:val="001E2A7C"/>
    <w:rsid w:val="001E5D9E"/>
    <w:rsid w:val="001F0AEE"/>
    <w:rsid w:val="001F2A99"/>
    <w:rsid w:val="001F2A9B"/>
    <w:rsid w:val="001F3662"/>
    <w:rsid w:val="001F3759"/>
    <w:rsid w:val="001F4B94"/>
    <w:rsid w:val="00200209"/>
    <w:rsid w:val="00202F7A"/>
    <w:rsid w:val="002066F6"/>
    <w:rsid w:val="00214910"/>
    <w:rsid w:val="00215C86"/>
    <w:rsid w:val="0021785B"/>
    <w:rsid w:val="00224337"/>
    <w:rsid w:val="00227DF8"/>
    <w:rsid w:val="002323F1"/>
    <w:rsid w:val="00237C42"/>
    <w:rsid w:val="00240187"/>
    <w:rsid w:val="00242FB2"/>
    <w:rsid w:val="00244C51"/>
    <w:rsid w:val="0024526D"/>
    <w:rsid w:val="00245605"/>
    <w:rsid w:val="00245FB0"/>
    <w:rsid w:val="00246B03"/>
    <w:rsid w:val="0025148B"/>
    <w:rsid w:val="00252D1B"/>
    <w:rsid w:val="00254BBD"/>
    <w:rsid w:val="002572F5"/>
    <w:rsid w:val="002639E7"/>
    <w:rsid w:val="00265CC4"/>
    <w:rsid w:val="002839B9"/>
    <w:rsid w:val="0029264F"/>
    <w:rsid w:val="00294428"/>
    <w:rsid w:val="002A26CD"/>
    <w:rsid w:val="002A60CE"/>
    <w:rsid w:val="002B1CB6"/>
    <w:rsid w:val="002C0C3B"/>
    <w:rsid w:val="002C3544"/>
    <w:rsid w:val="002C5DB0"/>
    <w:rsid w:val="002C78FF"/>
    <w:rsid w:val="002D041C"/>
    <w:rsid w:val="002D2B19"/>
    <w:rsid w:val="002D51FE"/>
    <w:rsid w:val="002E03C6"/>
    <w:rsid w:val="002E06F4"/>
    <w:rsid w:val="002E5958"/>
    <w:rsid w:val="002E5B72"/>
    <w:rsid w:val="002E6DB2"/>
    <w:rsid w:val="002E7665"/>
    <w:rsid w:val="002F37AB"/>
    <w:rsid w:val="002F62AF"/>
    <w:rsid w:val="0030072A"/>
    <w:rsid w:val="0030652A"/>
    <w:rsid w:val="003102E3"/>
    <w:rsid w:val="00311A4F"/>
    <w:rsid w:val="00317F6D"/>
    <w:rsid w:val="00321F43"/>
    <w:rsid w:val="00324EA8"/>
    <w:rsid w:val="00326E31"/>
    <w:rsid w:val="003331A5"/>
    <w:rsid w:val="00356722"/>
    <w:rsid w:val="00360713"/>
    <w:rsid w:val="0036137F"/>
    <w:rsid w:val="003627C4"/>
    <w:rsid w:val="00363D61"/>
    <w:rsid w:val="00364E7A"/>
    <w:rsid w:val="00370EC9"/>
    <w:rsid w:val="00371285"/>
    <w:rsid w:val="00371D22"/>
    <w:rsid w:val="0038094E"/>
    <w:rsid w:val="00380BEE"/>
    <w:rsid w:val="003811AF"/>
    <w:rsid w:val="003935F6"/>
    <w:rsid w:val="00393640"/>
    <w:rsid w:val="003A0E45"/>
    <w:rsid w:val="003A2847"/>
    <w:rsid w:val="003A4733"/>
    <w:rsid w:val="003A53F7"/>
    <w:rsid w:val="003B0057"/>
    <w:rsid w:val="003B0559"/>
    <w:rsid w:val="003B23FB"/>
    <w:rsid w:val="003B4C70"/>
    <w:rsid w:val="003B755B"/>
    <w:rsid w:val="003C3EE5"/>
    <w:rsid w:val="003C41B4"/>
    <w:rsid w:val="003C661D"/>
    <w:rsid w:val="003D1059"/>
    <w:rsid w:val="003D20E5"/>
    <w:rsid w:val="003D5A2A"/>
    <w:rsid w:val="003D799A"/>
    <w:rsid w:val="003E2829"/>
    <w:rsid w:val="003E3C92"/>
    <w:rsid w:val="003F03EE"/>
    <w:rsid w:val="003F04A4"/>
    <w:rsid w:val="003F16EE"/>
    <w:rsid w:val="004013AE"/>
    <w:rsid w:val="00402DB8"/>
    <w:rsid w:val="0040643F"/>
    <w:rsid w:val="00406692"/>
    <w:rsid w:val="00411E75"/>
    <w:rsid w:val="004124D3"/>
    <w:rsid w:val="00417DD3"/>
    <w:rsid w:val="00420DD8"/>
    <w:rsid w:val="00421714"/>
    <w:rsid w:val="00422882"/>
    <w:rsid w:val="00425E5F"/>
    <w:rsid w:val="0042624D"/>
    <w:rsid w:val="0043586C"/>
    <w:rsid w:val="0043649B"/>
    <w:rsid w:val="00452EDA"/>
    <w:rsid w:val="004562B4"/>
    <w:rsid w:val="0046389E"/>
    <w:rsid w:val="00473979"/>
    <w:rsid w:val="004742BF"/>
    <w:rsid w:val="004743F3"/>
    <w:rsid w:val="00474C29"/>
    <w:rsid w:val="004825A8"/>
    <w:rsid w:val="004850F6"/>
    <w:rsid w:val="004851B7"/>
    <w:rsid w:val="004906C6"/>
    <w:rsid w:val="00490821"/>
    <w:rsid w:val="004926A1"/>
    <w:rsid w:val="0049727F"/>
    <w:rsid w:val="004B387A"/>
    <w:rsid w:val="004C47F9"/>
    <w:rsid w:val="004C6940"/>
    <w:rsid w:val="004E690D"/>
    <w:rsid w:val="004E7914"/>
    <w:rsid w:val="005013FC"/>
    <w:rsid w:val="00507BD4"/>
    <w:rsid w:val="005151A0"/>
    <w:rsid w:val="0052188C"/>
    <w:rsid w:val="00522FF2"/>
    <w:rsid w:val="0052616A"/>
    <w:rsid w:val="00526459"/>
    <w:rsid w:val="00526592"/>
    <w:rsid w:val="005431C7"/>
    <w:rsid w:val="005433FE"/>
    <w:rsid w:val="0054381A"/>
    <w:rsid w:val="0054453B"/>
    <w:rsid w:val="00545D7D"/>
    <w:rsid w:val="00553A9F"/>
    <w:rsid w:val="005558AF"/>
    <w:rsid w:val="00555DD0"/>
    <w:rsid w:val="0055728F"/>
    <w:rsid w:val="005654D0"/>
    <w:rsid w:val="00571D3C"/>
    <w:rsid w:val="005753BA"/>
    <w:rsid w:val="0058217D"/>
    <w:rsid w:val="0058259E"/>
    <w:rsid w:val="00595224"/>
    <w:rsid w:val="00595765"/>
    <w:rsid w:val="00596143"/>
    <w:rsid w:val="005A3F5F"/>
    <w:rsid w:val="005A5DDC"/>
    <w:rsid w:val="005A6ED4"/>
    <w:rsid w:val="005A7825"/>
    <w:rsid w:val="005A79B7"/>
    <w:rsid w:val="005B72CE"/>
    <w:rsid w:val="005C2F60"/>
    <w:rsid w:val="005C3DD4"/>
    <w:rsid w:val="005C3DF5"/>
    <w:rsid w:val="005C5492"/>
    <w:rsid w:val="005C6302"/>
    <w:rsid w:val="005D188B"/>
    <w:rsid w:val="005E3AE9"/>
    <w:rsid w:val="005E40AF"/>
    <w:rsid w:val="005E670B"/>
    <w:rsid w:val="005F5F0F"/>
    <w:rsid w:val="0060403F"/>
    <w:rsid w:val="0060554A"/>
    <w:rsid w:val="00610763"/>
    <w:rsid w:val="00610E4A"/>
    <w:rsid w:val="006123D0"/>
    <w:rsid w:val="00613093"/>
    <w:rsid w:val="00613504"/>
    <w:rsid w:val="00624613"/>
    <w:rsid w:val="00633906"/>
    <w:rsid w:val="0063473A"/>
    <w:rsid w:val="00634F35"/>
    <w:rsid w:val="00636146"/>
    <w:rsid w:val="00636AF8"/>
    <w:rsid w:val="00637957"/>
    <w:rsid w:val="00640BF1"/>
    <w:rsid w:val="00640F51"/>
    <w:rsid w:val="00647482"/>
    <w:rsid w:val="00651FFB"/>
    <w:rsid w:val="00654EFA"/>
    <w:rsid w:val="006557BC"/>
    <w:rsid w:val="00656E3A"/>
    <w:rsid w:val="00660E78"/>
    <w:rsid w:val="00661A3B"/>
    <w:rsid w:val="006624AA"/>
    <w:rsid w:val="00663BB4"/>
    <w:rsid w:val="00664C8B"/>
    <w:rsid w:val="0067152D"/>
    <w:rsid w:val="00671CA4"/>
    <w:rsid w:val="006726AA"/>
    <w:rsid w:val="00676F22"/>
    <w:rsid w:val="00680103"/>
    <w:rsid w:val="006808EB"/>
    <w:rsid w:val="006828EE"/>
    <w:rsid w:val="00686CF9"/>
    <w:rsid w:val="00693B56"/>
    <w:rsid w:val="0069532A"/>
    <w:rsid w:val="006A0321"/>
    <w:rsid w:val="006A219A"/>
    <w:rsid w:val="006A2ABE"/>
    <w:rsid w:val="006A2FD9"/>
    <w:rsid w:val="006A3D63"/>
    <w:rsid w:val="006B278B"/>
    <w:rsid w:val="006C1D18"/>
    <w:rsid w:val="006C42E0"/>
    <w:rsid w:val="006C5962"/>
    <w:rsid w:val="006C740F"/>
    <w:rsid w:val="006D2EA0"/>
    <w:rsid w:val="006D51AA"/>
    <w:rsid w:val="006D566F"/>
    <w:rsid w:val="006E2BB8"/>
    <w:rsid w:val="006E3C5F"/>
    <w:rsid w:val="006F4AE7"/>
    <w:rsid w:val="007046C9"/>
    <w:rsid w:val="00716117"/>
    <w:rsid w:val="00717031"/>
    <w:rsid w:val="007175AC"/>
    <w:rsid w:val="00732BB9"/>
    <w:rsid w:val="00735465"/>
    <w:rsid w:val="007461B6"/>
    <w:rsid w:val="0075441A"/>
    <w:rsid w:val="007601ED"/>
    <w:rsid w:val="007618A5"/>
    <w:rsid w:val="0076197F"/>
    <w:rsid w:val="007628B2"/>
    <w:rsid w:val="00764901"/>
    <w:rsid w:val="007706AD"/>
    <w:rsid w:val="00772BB4"/>
    <w:rsid w:val="00777745"/>
    <w:rsid w:val="0078622B"/>
    <w:rsid w:val="00786FC4"/>
    <w:rsid w:val="00795BCD"/>
    <w:rsid w:val="007969C8"/>
    <w:rsid w:val="007971BC"/>
    <w:rsid w:val="00797A3F"/>
    <w:rsid w:val="007A121D"/>
    <w:rsid w:val="007A6297"/>
    <w:rsid w:val="007C1499"/>
    <w:rsid w:val="007D08F4"/>
    <w:rsid w:val="007D0E82"/>
    <w:rsid w:val="007D37E5"/>
    <w:rsid w:val="007D443E"/>
    <w:rsid w:val="007E1765"/>
    <w:rsid w:val="007E3472"/>
    <w:rsid w:val="007F10D6"/>
    <w:rsid w:val="007F28DF"/>
    <w:rsid w:val="007F79C0"/>
    <w:rsid w:val="00801F83"/>
    <w:rsid w:val="00811C7C"/>
    <w:rsid w:val="00813BD0"/>
    <w:rsid w:val="00816E12"/>
    <w:rsid w:val="00816E51"/>
    <w:rsid w:val="00817488"/>
    <w:rsid w:val="00823F44"/>
    <w:rsid w:val="008263AA"/>
    <w:rsid w:val="00826987"/>
    <w:rsid w:val="008317E7"/>
    <w:rsid w:val="00844B53"/>
    <w:rsid w:val="00844D52"/>
    <w:rsid w:val="008460DD"/>
    <w:rsid w:val="00846385"/>
    <w:rsid w:val="00846AA5"/>
    <w:rsid w:val="008502D1"/>
    <w:rsid w:val="00851D87"/>
    <w:rsid w:val="00851F8C"/>
    <w:rsid w:val="00857EEA"/>
    <w:rsid w:val="00860486"/>
    <w:rsid w:val="00865C68"/>
    <w:rsid w:val="008667A9"/>
    <w:rsid w:val="00874532"/>
    <w:rsid w:val="0087566C"/>
    <w:rsid w:val="00877E9A"/>
    <w:rsid w:val="00885D67"/>
    <w:rsid w:val="00886102"/>
    <w:rsid w:val="00895883"/>
    <w:rsid w:val="00896CA4"/>
    <w:rsid w:val="008A5B06"/>
    <w:rsid w:val="008A729E"/>
    <w:rsid w:val="008A7F9B"/>
    <w:rsid w:val="008B16EC"/>
    <w:rsid w:val="008B297C"/>
    <w:rsid w:val="008C3402"/>
    <w:rsid w:val="008C612C"/>
    <w:rsid w:val="008C6B29"/>
    <w:rsid w:val="008C7A33"/>
    <w:rsid w:val="008D10E4"/>
    <w:rsid w:val="008D1B3D"/>
    <w:rsid w:val="008D22DA"/>
    <w:rsid w:val="008D26EB"/>
    <w:rsid w:val="008D7AF4"/>
    <w:rsid w:val="008E0620"/>
    <w:rsid w:val="008E5708"/>
    <w:rsid w:val="008F250D"/>
    <w:rsid w:val="008F35FC"/>
    <w:rsid w:val="008F4C58"/>
    <w:rsid w:val="008F53CE"/>
    <w:rsid w:val="008F5AE6"/>
    <w:rsid w:val="00900A73"/>
    <w:rsid w:val="00902289"/>
    <w:rsid w:val="00903E56"/>
    <w:rsid w:val="0090607B"/>
    <w:rsid w:val="0090682B"/>
    <w:rsid w:val="00910F9E"/>
    <w:rsid w:val="0091533E"/>
    <w:rsid w:val="009271BA"/>
    <w:rsid w:val="009306C5"/>
    <w:rsid w:val="00931049"/>
    <w:rsid w:val="00932920"/>
    <w:rsid w:val="00934913"/>
    <w:rsid w:val="00941053"/>
    <w:rsid w:val="00941780"/>
    <w:rsid w:val="00941C66"/>
    <w:rsid w:val="009445A8"/>
    <w:rsid w:val="00953A3A"/>
    <w:rsid w:val="00956578"/>
    <w:rsid w:val="00956608"/>
    <w:rsid w:val="00957C3A"/>
    <w:rsid w:val="00963E88"/>
    <w:rsid w:val="00963F8C"/>
    <w:rsid w:val="00971F06"/>
    <w:rsid w:val="00973F3C"/>
    <w:rsid w:val="009766D3"/>
    <w:rsid w:val="009855AE"/>
    <w:rsid w:val="00990526"/>
    <w:rsid w:val="0099428D"/>
    <w:rsid w:val="009A5E2B"/>
    <w:rsid w:val="009B15C1"/>
    <w:rsid w:val="009B3375"/>
    <w:rsid w:val="009B65B9"/>
    <w:rsid w:val="009C608A"/>
    <w:rsid w:val="009C632B"/>
    <w:rsid w:val="009D13A4"/>
    <w:rsid w:val="009D4B01"/>
    <w:rsid w:val="009E03BE"/>
    <w:rsid w:val="009F20DE"/>
    <w:rsid w:val="00A000AE"/>
    <w:rsid w:val="00A00109"/>
    <w:rsid w:val="00A02F48"/>
    <w:rsid w:val="00A03782"/>
    <w:rsid w:val="00A117F7"/>
    <w:rsid w:val="00A17584"/>
    <w:rsid w:val="00A3435B"/>
    <w:rsid w:val="00A3664F"/>
    <w:rsid w:val="00A5206E"/>
    <w:rsid w:val="00A52D4C"/>
    <w:rsid w:val="00A53B52"/>
    <w:rsid w:val="00A549F6"/>
    <w:rsid w:val="00A60002"/>
    <w:rsid w:val="00A60150"/>
    <w:rsid w:val="00A624C5"/>
    <w:rsid w:val="00A640CC"/>
    <w:rsid w:val="00A70B37"/>
    <w:rsid w:val="00A70FA9"/>
    <w:rsid w:val="00A74C5B"/>
    <w:rsid w:val="00A75439"/>
    <w:rsid w:val="00A755A1"/>
    <w:rsid w:val="00A81A6B"/>
    <w:rsid w:val="00A83625"/>
    <w:rsid w:val="00A90BA8"/>
    <w:rsid w:val="00A9411F"/>
    <w:rsid w:val="00A954D4"/>
    <w:rsid w:val="00A97A28"/>
    <w:rsid w:val="00A97B71"/>
    <w:rsid w:val="00AA2A0D"/>
    <w:rsid w:val="00AA4916"/>
    <w:rsid w:val="00AA6F22"/>
    <w:rsid w:val="00AA7382"/>
    <w:rsid w:val="00AB092B"/>
    <w:rsid w:val="00AB14F8"/>
    <w:rsid w:val="00AB2D3F"/>
    <w:rsid w:val="00AB35F7"/>
    <w:rsid w:val="00AB7BE0"/>
    <w:rsid w:val="00AC0468"/>
    <w:rsid w:val="00AC0C3A"/>
    <w:rsid w:val="00AC5881"/>
    <w:rsid w:val="00AC7F46"/>
    <w:rsid w:val="00AD0624"/>
    <w:rsid w:val="00AD1AE5"/>
    <w:rsid w:val="00AE3DC2"/>
    <w:rsid w:val="00AE4588"/>
    <w:rsid w:val="00AE74C6"/>
    <w:rsid w:val="00AF5ADD"/>
    <w:rsid w:val="00AF60FB"/>
    <w:rsid w:val="00B07699"/>
    <w:rsid w:val="00B10C26"/>
    <w:rsid w:val="00B2170B"/>
    <w:rsid w:val="00B25D51"/>
    <w:rsid w:val="00B264CE"/>
    <w:rsid w:val="00B32F29"/>
    <w:rsid w:val="00B34734"/>
    <w:rsid w:val="00B360C3"/>
    <w:rsid w:val="00B42357"/>
    <w:rsid w:val="00B46589"/>
    <w:rsid w:val="00B53180"/>
    <w:rsid w:val="00B546C1"/>
    <w:rsid w:val="00B56655"/>
    <w:rsid w:val="00B6214F"/>
    <w:rsid w:val="00B71363"/>
    <w:rsid w:val="00B82C40"/>
    <w:rsid w:val="00B83CFC"/>
    <w:rsid w:val="00B84100"/>
    <w:rsid w:val="00B9304A"/>
    <w:rsid w:val="00B95180"/>
    <w:rsid w:val="00B96344"/>
    <w:rsid w:val="00B9731F"/>
    <w:rsid w:val="00BA029F"/>
    <w:rsid w:val="00BA56FD"/>
    <w:rsid w:val="00BA7CDC"/>
    <w:rsid w:val="00BB03A8"/>
    <w:rsid w:val="00BB3F4F"/>
    <w:rsid w:val="00BC1048"/>
    <w:rsid w:val="00BC19F1"/>
    <w:rsid w:val="00BC29E9"/>
    <w:rsid w:val="00BD0434"/>
    <w:rsid w:val="00BE117A"/>
    <w:rsid w:val="00BE3630"/>
    <w:rsid w:val="00BE3821"/>
    <w:rsid w:val="00BE74A5"/>
    <w:rsid w:val="00BF48E0"/>
    <w:rsid w:val="00BF66A1"/>
    <w:rsid w:val="00C00281"/>
    <w:rsid w:val="00C02292"/>
    <w:rsid w:val="00C070DE"/>
    <w:rsid w:val="00C124E7"/>
    <w:rsid w:val="00C15411"/>
    <w:rsid w:val="00C15A14"/>
    <w:rsid w:val="00C17ADA"/>
    <w:rsid w:val="00C17C3E"/>
    <w:rsid w:val="00C2326B"/>
    <w:rsid w:val="00C23B57"/>
    <w:rsid w:val="00C26D9F"/>
    <w:rsid w:val="00C30BC6"/>
    <w:rsid w:val="00C34482"/>
    <w:rsid w:val="00C36CB1"/>
    <w:rsid w:val="00C36E88"/>
    <w:rsid w:val="00C41612"/>
    <w:rsid w:val="00C43B8F"/>
    <w:rsid w:val="00C46A4E"/>
    <w:rsid w:val="00C47607"/>
    <w:rsid w:val="00C51041"/>
    <w:rsid w:val="00C51C5A"/>
    <w:rsid w:val="00C52681"/>
    <w:rsid w:val="00C5298C"/>
    <w:rsid w:val="00C55202"/>
    <w:rsid w:val="00C55C11"/>
    <w:rsid w:val="00C56067"/>
    <w:rsid w:val="00C578CF"/>
    <w:rsid w:val="00C63D41"/>
    <w:rsid w:val="00C70995"/>
    <w:rsid w:val="00C72C56"/>
    <w:rsid w:val="00C74AAE"/>
    <w:rsid w:val="00C77040"/>
    <w:rsid w:val="00C83243"/>
    <w:rsid w:val="00C8431C"/>
    <w:rsid w:val="00C87A2B"/>
    <w:rsid w:val="00C90861"/>
    <w:rsid w:val="00C90C1E"/>
    <w:rsid w:val="00C924F8"/>
    <w:rsid w:val="00C92D13"/>
    <w:rsid w:val="00C96390"/>
    <w:rsid w:val="00C96672"/>
    <w:rsid w:val="00CA1622"/>
    <w:rsid w:val="00CA29C4"/>
    <w:rsid w:val="00CA59FE"/>
    <w:rsid w:val="00CA709E"/>
    <w:rsid w:val="00CB08A0"/>
    <w:rsid w:val="00CB22C4"/>
    <w:rsid w:val="00CB369E"/>
    <w:rsid w:val="00CB38FA"/>
    <w:rsid w:val="00CB3C3A"/>
    <w:rsid w:val="00CB6E42"/>
    <w:rsid w:val="00CC1FB4"/>
    <w:rsid w:val="00CC48BF"/>
    <w:rsid w:val="00CC570A"/>
    <w:rsid w:val="00CC722C"/>
    <w:rsid w:val="00CD0B1E"/>
    <w:rsid w:val="00CD1487"/>
    <w:rsid w:val="00CE34BC"/>
    <w:rsid w:val="00CE45BF"/>
    <w:rsid w:val="00CE4F43"/>
    <w:rsid w:val="00CE6349"/>
    <w:rsid w:val="00CF436D"/>
    <w:rsid w:val="00D038F2"/>
    <w:rsid w:val="00D058BD"/>
    <w:rsid w:val="00D07399"/>
    <w:rsid w:val="00D11539"/>
    <w:rsid w:val="00D17874"/>
    <w:rsid w:val="00D24C7B"/>
    <w:rsid w:val="00D35AFB"/>
    <w:rsid w:val="00D35E95"/>
    <w:rsid w:val="00D361A4"/>
    <w:rsid w:val="00D41380"/>
    <w:rsid w:val="00D458FE"/>
    <w:rsid w:val="00D47B41"/>
    <w:rsid w:val="00D5336D"/>
    <w:rsid w:val="00D60A70"/>
    <w:rsid w:val="00D61DE1"/>
    <w:rsid w:val="00D6306F"/>
    <w:rsid w:val="00D65AFF"/>
    <w:rsid w:val="00D65B67"/>
    <w:rsid w:val="00D70F8F"/>
    <w:rsid w:val="00D7112A"/>
    <w:rsid w:val="00D7253F"/>
    <w:rsid w:val="00D732E3"/>
    <w:rsid w:val="00D745AE"/>
    <w:rsid w:val="00D819F8"/>
    <w:rsid w:val="00D840D5"/>
    <w:rsid w:val="00D85075"/>
    <w:rsid w:val="00D87235"/>
    <w:rsid w:val="00D9132C"/>
    <w:rsid w:val="00D9713C"/>
    <w:rsid w:val="00DA1F66"/>
    <w:rsid w:val="00DA5D86"/>
    <w:rsid w:val="00DB0343"/>
    <w:rsid w:val="00DB0F2E"/>
    <w:rsid w:val="00DB4134"/>
    <w:rsid w:val="00DC3650"/>
    <w:rsid w:val="00DC64A4"/>
    <w:rsid w:val="00DC7664"/>
    <w:rsid w:val="00DD1678"/>
    <w:rsid w:val="00DD2F9A"/>
    <w:rsid w:val="00DD342A"/>
    <w:rsid w:val="00DD5682"/>
    <w:rsid w:val="00DD58BF"/>
    <w:rsid w:val="00DF566E"/>
    <w:rsid w:val="00DF7E73"/>
    <w:rsid w:val="00E06DE8"/>
    <w:rsid w:val="00E07BB1"/>
    <w:rsid w:val="00E11BBB"/>
    <w:rsid w:val="00E151CF"/>
    <w:rsid w:val="00E1738C"/>
    <w:rsid w:val="00E32A99"/>
    <w:rsid w:val="00E454DC"/>
    <w:rsid w:val="00E5099B"/>
    <w:rsid w:val="00E5470F"/>
    <w:rsid w:val="00E60839"/>
    <w:rsid w:val="00E62D47"/>
    <w:rsid w:val="00E63F3D"/>
    <w:rsid w:val="00E65547"/>
    <w:rsid w:val="00E65E4E"/>
    <w:rsid w:val="00E6771E"/>
    <w:rsid w:val="00E67771"/>
    <w:rsid w:val="00E703CD"/>
    <w:rsid w:val="00E70A3B"/>
    <w:rsid w:val="00E734B7"/>
    <w:rsid w:val="00E74C3B"/>
    <w:rsid w:val="00E7727C"/>
    <w:rsid w:val="00E82BD3"/>
    <w:rsid w:val="00E850A6"/>
    <w:rsid w:val="00E9073C"/>
    <w:rsid w:val="00E91E37"/>
    <w:rsid w:val="00E965B3"/>
    <w:rsid w:val="00EA49BF"/>
    <w:rsid w:val="00EA7D28"/>
    <w:rsid w:val="00EB12DB"/>
    <w:rsid w:val="00EB2D24"/>
    <w:rsid w:val="00EC165B"/>
    <w:rsid w:val="00ED09E7"/>
    <w:rsid w:val="00ED46D1"/>
    <w:rsid w:val="00ED6C16"/>
    <w:rsid w:val="00EE5CB3"/>
    <w:rsid w:val="00EF02C4"/>
    <w:rsid w:val="00EF5B04"/>
    <w:rsid w:val="00F017C8"/>
    <w:rsid w:val="00F10B82"/>
    <w:rsid w:val="00F16856"/>
    <w:rsid w:val="00F21DFD"/>
    <w:rsid w:val="00F2573F"/>
    <w:rsid w:val="00F27958"/>
    <w:rsid w:val="00F31628"/>
    <w:rsid w:val="00F35248"/>
    <w:rsid w:val="00F35C38"/>
    <w:rsid w:val="00F412F3"/>
    <w:rsid w:val="00F44DA5"/>
    <w:rsid w:val="00F4501F"/>
    <w:rsid w:val="00F45C32"/>
    <w:rsid w:val="00F461CB"/>
    <w:rsid w:val="00F52E81"/>
    <w:rsid w:val="00F6039E"/>
    <w:rsid w:val="00F61F60"/>
    <w:rsid w:val="00F6215E"/>
    <w:rsid w:val="00F6233B"/>
    <w:rsid w:val="00F733C8"/>
    <w:rsid w:val="00F777AE"/>
    <w:rsid w:val="00F86920"/>
    <w:rsid w:val="00F87D5C"/>
    <w:rsid w:val="00F93170"/>
    <w:rsid w:val="00F9607E"/>
    <w:rsid w:val="00F96D91"/>
    <w:rsid w:val="00FA06AA"/>
    <w:rsid w:val="00FB0714"/>
    <w:rsid w:val="00FB6785"/>
    <w:rsid w:val="00FB6FDB"/>
    <w:rsid w:val="00FC41CF"/>
    <w:rsid w:val="00FC507F"/>
    <w:rsid w:val="00FC6468"/>
    <w:rsid w:val="00FC76B9"/>
    <w:rsid w:val="00FD0379"/>
    <w:rsid w:val="00FD26BA"/>
    <w:rsid w:val="00FD6A62"/>
    <w:rsid w:val="00FE17E0"/>
    <w:rsid w:val="00FE36B4"/>
    <w:rsid w:val="00FF47FD"/>
    <w:rsid w:val="00FF4A79"/>
    <w:rsid w:val="00FF5B29"/>
    <w:rsid w:val="00FF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FA336"/>
  <w15:docId w15:val="{C4AE5D10-A6E3-41C0-941E-0D6FB6D0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71D3C"/>
  </w:style>
  <w:style w:type="paragraph" w:styleId="Balk1">
    <w:name w:val="heading 1"/>
    <w:basedOn w:val="Normal"/>
    <w:next w:val="Normal"/>
    <w:link w:val="Balk1Char"/>
    <w:uiPriority w:val="9"/>
    <w:qFormat/>
    <w:locked/>
    <w:rsid w:val="00716117"/>
    <w:pPr>
      <w:keepNext/>
      <w:keepLines/>
      <w:spacing w:before="480" w:after="36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locked/>
    <w:rsid w:val="007618A5"/>
    <w:pPr>
      <w:keepNext/>
      <w:keepLines/>
      <w:spacing w:before="240" w:after="12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locked/>
    <w:rsid w:val="007618A5"/>
    <w:pPr>
      <w:keepNext/>
      <w:keepLines/>
      <w:spacing w:before="240" w:after="120" w:line="360" w:lineRule="auto"/>
      <w:ind w:firstLine="709"/>
      <w:jc w:val="both"/>
      <w:outlineLvl w:val="2"/>
    </w:pPr>
    <w:rPr>
      <w:rFonts w:ascii="Times New Roman" w:eastAsiaTheme="majorEastAsia" w:hAnsi="Times New Roman" w:cstheme="majorBidi"/>
      <w:b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locked/>
    <w:rsid w:val="00194075"/>
    <w:pPr>
      <w:keepNext/>
      <w:keepLines/>
      <w:spacing w:before="240" w:after="120" w:line="360" w:lineRule="auto"/>
      <w:ind w:firstLine="1004"/>
      <w:jc w:val="both"/>
      <w:outlineLvl w:val="3"/>
    </w:pPr>
    <w:rPr>
      <w:rFonts w:ascii="Times New Roman" w:eastAsiaTheme="majorEastAsia" w:hAnsi="Times New Roman" w:cstheme="majorBidi"/>
      <w:b/>
      <w:iCs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locked/>
    <w:rsid w:val="00C77040"/>
    <w:pPr>
      <w:keepNext/>
      <w:keepLines/>
      <w:spacing w:before="240" w:after="120" w:line="360" w:lineRule="auto"/>
      <w:ind w:firstLine="737"/>
      <w:jc w:val="both"/>
      <w:outlineLvl w:val="4"/>
    </w:pPr>
    <w:rPr>
      <w:rFonts w:ascii="Times New Roman" w:eastAsiaTheme="majorEastAsia" w:hAnsi="Times New Roman" w:cstheme="majorBid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locked/>
    <w:rsid w:val="008D7AF4"/>
    <w:rPr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locked/>
    <w:rsid w:val="007777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7745"/>
  </w:style>
  <w:style w:type="paragraph" w:styleId="AltBilgi">
    <w:name w:val="footer"/>
    <w:basedOn w:val="Normal"/>
    <w:link w:val="AltBilgiChar"/>
    <w:uiPriority w:val="99"/>
    <w:unhideWhenUsed/>
    <w:locked/>
    <w:rsid w:val="0077774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7745"/>
  </w:style>
  <w:style w:type="paragraph" w:styleId="ListeParagraf">
    <w:name w:val="List Paragraph"/>
    <w:basedOn w:val="Normal"/>
    <w:uiPriority w:val="34"/>
    <w:qFormat/>
    <w:locked/>
    <w:rsid w:val="00ED6C1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locked/>
    <w:rsid w:val="00F16856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locked/>
    <w:rsid w:val="0054453B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locked/>
    <w:rsid w:val="0054453B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unhideWhenUsed/>
    <w:qFormat/>
    <w:locked/>
    <w:rsid w:val="00F35248"/>
    <w:pPr>
      <w:spacing w:before="120" w:after="120" w:line="360" w:lineRule="auto"/>
      <w:ind w:firstLine="720"/>
      <w:jc w:val="both"/>
    </w:pPr>
    <w:rPr>
      <w:rFonts w:ascii="Times New Roman" w:hAnsi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F35248"/>
    <w:rPr>
      <w:rFonts w:ascii="Times New Roman" w:hAnsi="Times New Roman"/>
    </w:rPr>
  </w:style>
  <w:style w:type="table" w:customStyle="1" w:styleId="TableNormal11">
    <w:name w:val="Table Normal11"/>
    <w:uiPriority w:val="2"/>
    <w:semiHidden/>
    <w:unhideWhenUsed/>
    <w:qFormat/>
    <w:locked/>
    <w:rsid w:val="008D1B3D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lk21">
    <w:name w:val="Başlık 21"/>
    <w:basedOn w:val="Normal"/>
    <w:uiPriority w:val="1"/>
    <w:locked/>
    <w:rsid w:val="006557BC"/>
    <w:pPr>
      <w:widowControl w:val="0"/>
      <w:autoSpaceDE w:val="0"/>
      <w:autoSpaceDN w:val="0"/>
      <w:ind w:left="300"/>
      <w:outlineLvl w:val="2"/>
    </w:pPr>
    <w:rPr>
      <w:rFonts w:ascii="Times New Roman" w:eastAsia="Times New Roman" w:hAnsi="Times New Roman" w:cs="Times New Roman"/>
      <w:b/>
      <w:bCs/>
      <w:lang w:val="tr-TR" w:eastAsia="tr-TR" w:bidi="tr-TR"/>
    </w:rPr>
  </w:style>
  <w:style w:type="table" w:customStyle="1" w:styleId="TableNormal12">
    <w:name w:val="Table Normal12"/>
    <w:uiPriority w:val="2"/>
    <w:semiHidden/>
    <w:unhideWhenUsed/>
    <w:qFormat/>
    <w:locked/>
    <w:rsid w:val="00507BD4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locked/>
    <w:rsid w:val="00BC104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1048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locked/>
    <w:rsid w:val="007D08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locked/>
    <w:rsid w:val="007D08F4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D08F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locked/>
    <w:rsid w:val="007D08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D08F4"/>
    <w:rPr>
      <w:b/>
      <w:bCs/>
      <w:sz w:val="20"/>
      <w:szCs w:val="20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locked/>
    <w:rsid w:val="003D799A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716117"/>
    <w:rPr>
      <w:rFonts w:ascii="Times New Roman" w:eastAsiaTheme="majorEastAsia" w:hAnsi="Times New Roman" w:cstheme="majorBidi"/>
      <w:b/>
      <w:sz w:val="28"/>
      <w:szCs w:val="32"/>
    </w:rPr>
  </w:style>
  <w:style w:type="paragraph" w:styleId="TBal">
    <w:name w:val="TOC Heading"/>
    <w:basedOn w:val="Balk1"/>
    <w:next w:val="Normal"/>
    <w:uiPriority w:val="39"/>
    <w:unhideWhenUsed/>
    <w:locked/>
    <w:rsid w:val="00F777AE"/>
    <w:pPr>
      <w:spacing w:line="259" w:lineRule="auto"/>
      <w:outlineLvl w:val="9"/>
    </w:pPr>
    <w:rPr>
      <w:lang w:val="tr-TR"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811C7C"/>
    <w:pPr>
      <w:spacing w:after="100"/>
    </w:pPr>
    <w:rPr>
      <w:rFonts w:ascii="Times New Roman" w:hAnsi="Times New Roman"/>
    </w:rPr>
  </w:style>
  <w:style w:type="paragraph" w:styleId="T2">
    <w:name w:val="toc 2"/>
    <w:basedOn w:val="Normal"/>
    <w:next w:val="Normal"/>
    <w:autoRedefine/>
    <w:uiPriority w:val="39"/>
    <w:unhideWhenUsed/>
    <w:rsid w:val="00811C7C"/>
    <w:pPr>
      <w:spacing w:after="100"/>
      <w:ind w:left="240"/>
    </w:pPr>
    <w:rPr>
      <w:rFonts w:ascii="Times New Roman" w:hAnsi="Times New Roman"/>
    </w:rPr>
  </w:style>
  <w:style w:type="paragraph" w:styleId="T3">
    <w:name w:val="toc 3"/>
    <w:basedOn w:val="Normal"/>
    <w:next w:val="Normal"/>
    <w:autoRedefine/>
    <w:uiPriority w:val="39"/>
    <w:unhideWhenUsed/>
    <w:rsid w:val="00811C7C"/>
    <w:pPr>
      <w:spacing w:after="100"/>
      <w:ind w:left="480"/>
    </w:pPr>
    <w:rPr>
      <w:rFonts w:ascii="Times New Roman" w:hAnsi="Times New Roman"/>
    </w:rPr>
  </w:style>
  <w:style w:type="paragraph" w:styleId="ResimYazs">
    <w:name w:val="caption"/>
    <w:aliases w:val="Şekil Yazısı"/>
    <w:basedOn w:val="Normal"/>
    <w:next w:val="Normal"/>
    <w:uiPriority w:val="35"/>
    <w:unhideWhenUsed/>
    <w:qFormat/>
    <w:locked/>
    <w:rsid w:val="008D26EB"/>
    <w:pPr>
      <w:spacing w:before="120" w:after="120" w:line="360" w:lineRule="auto"/>
      <w:jc w:val="both"/>
    </w:pPr>
    <w:rPr>
      <w:rFonts w:ascii="Times New Roman" w:hAnsi="Times New Roman"/>
      <w:iCs/>
      <w:szCs w:val="18"/>
    </w:rPr>
  </w:style>
  <w:style w:type="paragraph" w:styleId="ekillerTablosu">
    <w:name w:val="table of figures"/>
    <w:basedOn w:val="Normal"/>
    <w:next w:val="Normal"/>
    <w:uiPriority w:val="99"/>
    <w:unhideWhenUsed/>
    <w:locked/>
    <w:rsid w:val="00AB7BE0"/>
    <w:pPr>
      <w:spacing w:before="120" w:after="120" w:line="360" w:lineRule="auto"/>
      <w:jc w:val="both"/>
    </w:pPr>
    <w:rPr>
      <w:rFonts w:ascii="Times New Roman" w:hAnsi="Times New Roman"/>
    </w:rPr>
  </w:style>
  <w:style w:type="character" w:customStyle="1" w:styleId="Balk2Char">
    <w:name w:val="Başlık 2 Char"/>
    <w:basedOn w:val="VarsaylanParagrafYazTipi"/>
    <w:link w:val="Balk2"/>
    <w:uiPriority w:val="9"/>
    <w:rsid w:val="007618A5"/>
    <w:rPr>
      <w:rFonts w:ascii="Times New Roman" w:eastAsiaTheme="majorEastAsia" w:hAnsi="Times New Roman" w:cstheme="majorBidi"/>
      <w:b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7618A5"/>
    <w:rPr>
      <w:rFonts w:ascii="Times New Roman" w:eastAsiaTheme="majorEastAsia" w:hAnsi="Times New Roman" w:cstheme="majorBidi"/>
      <w:b/>
    </w:rPr>
  </w:style>
  <w:style w:type="character" w:customStyle="1" w:styleId="Balk4Char">
    <w:name w:val="Başlık 4 Char"/>
    <w:basedOn w:val="VarsaylanParagrafYazTipi"/>
    <w:link w:val="Balk4"/>
    <w:uiPriority w:val="9"/>
    <w:rsid w:val="00194075"/>
    <w:rPr>
      <w:rFonts w:ascii="Times New Roman" w:eastAsiaTheme="majorEastAsia" w:hAnsi="Times New Roman" w:cstheme="majorBidi"/>
      <w:b/>
      <w:iCs/>
    </w:rPr>
  </w:style>
  <w:style w:type="character" w:customStyle="1" w:styleId="Balk5Char">
    <w:name w:val="Başlık 5 Char"/>
    <w:basedOn w:val="VarsaylanParagrafYazTipi"/>
    <w:link w:val="Balk5"/>
    <w:uiPriority w:val="9"/>
    <w:rsid w:val="00C77040"/>
    <w:rPr>
      <w:rFonts w:ascii="Times New Roman" w:eastAsiaTheme="majorEastAsia" w:hAnsi="Times New Roman" w:cstheme="majorBidi"/>
    </w:rPr>
  </w:style>
  <w:style w:type="paragraph" w:customStyle="1" w:styleId="DecimalAligned">
    <w:name w:val="Decimal Aligned"/>
    <w:basedOn w:val="Normal"/>
    <w:uiPriority w:val="40"/>
    <w:qFormat/>
    <w:rsid w:val="0055728F"/>
    <w:pPr>
      <w:tabs>
        <w:tab w:val="decimal" w:pos="360"/>
      </w:tabs>
      <w:spacing w:after="200" w:line="276" w:lineRule="auto"/>
    </w:pPr>
    <w:rPr>
      <w:rFonts w:eastAsiaTheme="minorEastAsia" w:cs="Times New Roman"/>
      <w:sz w:val="22"/>
      <w:szCs w:val="22"/>
      <w:lang w:val="tr-TR" w:eastAsia="tr-TR"/>
    </w:rPr>
  </w:style>
  <w:style w:type="paragraph" w:styleId="DipnotMetni">
    <w:name w:val="footnote text"/>
    <w:basedOn w:val="Normal"/>
    <w:link w:val="DipnotMetniChar"/>
    <w:uiPriority w:val="99"/>
    <w:unhideWhenUsed/>
    <w:locked/>
    <w:rsid w:val="0055728F"/>
    <w:rPr>
      <w:rFonts w:eastAsiaTheme="minorEastAsia" w:cs="Times New Roman"/>
      <w:sz w:val="20"/>
      <w:szCs w:val="20"/>
      <w:lang w:val="tr-TR"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5728F"/>
    <w:rPr>
      <w:rFonts w:eastAsiaTheme="minorEastAsia" w:cs="Times New Roman"/>
      <w:sz w:val="20"/>
      <w:szCs w:val="20"/>
      <w:lang w:val="tr-TR" w:eastAsia="tr-TR"/>
    </w:rPr>
  </w:style>
  <w:style w:type="character" w:styleId="HafifVurgulama">
    <w:name w:val="Subtle Emphasis"/>
    <w:basedOn w:val="VarsaylanParagrafYazTipi"/>
    <w:uiPriority w:val="19"/>
    <w:qFormat/>
    <w:locked/>
    <w:rsid w:val="0055728F"/>
    <w:rPr>
      <w:i/>
      <w:iCs/>
    </w:rPr>
  </w:style>
  <w:style w:type="table" w:styleId="AkGlgeleme-Vurgu1">
    <w:name w:val="Light Shading Accent 1"/>
    <w:basedOn w:val="NormalTablo"/>
    <w:uiPriority w:val="60"/>
    <w:locked/>
    <w:rsid w:val="0055728F"/>
    <w:rPr>
      <w:rFonts w:eastAsiaTheme="minorEastAsia"/>
      <w:color w:val="365F91" w:themeColor="accent1" w:themeShade="BF"/>
      <w:sz w:val="22"/>
      <w:szCs w:val="22"/>
      <w:lang w:val="tr-TR" w:eastAsia="tr-T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OrtaList2-Vurgu1">
    <w:name w:val="Medium List 2 Accent 1"/>
    <w:basedOn w:val="NormalTablo"/>
    <w:uiPriority w:val="66"/>
    <w:locked/>
    <w:rsid w:val="0055728F"/>
    <w:rPr>
      <w:rFonts w:asciiTheme="majorHAnsi" w:eastAsiaTheme="majorEastAsia" w:hAnsiTheme="majorHAnsi" w:cstheme="majorBidi"/>
      <w:color w:val="000000" w:themeColor="text1"/>
      <w:sz w:val="22"/>
      <w:szCs w:val="22"/>
      <w:lang w:val="tr-TR" w:eastAsia="tr-T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2-Vurgu5">
    <w:name w:val="Medium Shading 2 Accent 5"/>
    <w:basedOn w:val="NormalTablo"/>
    <w:uiPriority w:val="64"/>
    <w:locked/>
    <w:rsid w:val="00C02292"/>
    <w:rPr>
      <w:rFonts w:eastAsiaTheme="minorEastAsia"/>
      <w:sz w:val="22"/>
      <w:szCs w:val="22"/>
      <w:lang w:val="tr-TR" w:eastAsia="tr-T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1A4477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A447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tr-TR"/>
    </w:rPr>
  </w:style>
  <w:style w:type="paragraph" w:styleId="T4">
    <w:name w:val="toc 4"/>
    <w:basedOn w:val="Normal"/>
    <w:next w:val="Normal"/>
    <w:autoRedefine/>
    <w:uiPriority w:val="39"/>
    <w:unhideWhenUsed/>
    <w:locked/>
    <w:rsid w:val="00811C7C"/>
    <w:pPr>
      <w:spacing w:after="100"/>
      <w:ind w:left="720"/>
    </w:pPr>
    <w:rPr>
      <w:rFonts w:ascii="Times New Roman" w:hAnsi="Times New Roman"/>
    </w:rPr>
  </w:style>
  <w:style w:type="paragraph" w:styleId="T5">
    <w:name w:val="toc 5"/>
    <w:basedOn w:val="Normal"/>
    <w:next w:val="Normal"/>
    <w:autoRedefine/>
    <w:uiPriority w:val="39"/>
    <w:semiHidden/>
    <w:unhideWhenUsed/>
    <w:locked/>
    <w:rsid w:val="00811C7C"/>
    <w:pPr>
      <w:spacing w:after="100"/>
      <w:ind w:left="960"/>
    </w:pPr>
    <w:rPr>
      <w:rFonts w:ascii="Times New Roman" w:hAnsi="Times New Roman"/>
    </w:rPr>
  </w:style>
  <w:style w:type="paragraph" w:styleId="T6">
    <w:name w:val="toc 6"/>
    <w:basedOn w:val="Normal"/>
    <w:next w:val="Normal"/>
    <w:autoRedefine/>
    <w:uiPriority w:val="39"/>
    <w:semiHidden/>
    <w:unhideWhenUsed/>
    <w:locked/>
    <w:rsid w:val="00811C7C"/>
    <w:pPr>
      <w:spacing w:after="100"/>
      <w:ind w:left="1200"/>
    </w:pPr>
    <w:rPr>
      <w:rFonts w:ascii="Times New Roman" w:hAnsi="Times New Roman"/>
    </w:rPr>
  </w:style>
  <w:style w:type="paragraph" w:styleId="T7">
    <w:name w:val="toc 7"/>
    <w:basedOn w:val="Normal"/>
    <w:next w:val="Normal"/>
    <w:autoRedefine/>
    <w:uiPriority w:val="39"/>
    <w:semiHidden/>
    <w:unhideWhenUsed/>
    <w:locked/>
    <w:rsid w:val="00811C7C"/>
    <w:pPr>
      <w:spacing w:after="100"/>
      <w:ind w:left="1440"/>
    </w:pPr>
    <w:rPr>
      <w:rFonts w:ascii="Times New Roman" w:hAnsi="Times New Roman"/>
    </w:rPr>
  </w:style>
  <w:style w:type="paragraph" w:styleId="T8">
    <w:name w:val="toc 8"/>
    <w:basedOn w:val="Normal"/>
    <w:next w:val="Normal"/>
    <w:autoRedefine/>
    <w:uiPriority w:val="39"/>
    <w:semiHidden/>
    <w:unhideWhenUsed/>
    <w:locked/>
    <w:rsid w:val="00811C7C"/>
    <w:pPr>
      <w:spacing w:after="100"/>
      <w:ind w:left="1680"/>
    </w:pPr>
    <w:rPr>
      <w:rFonts w:ascii="Times New Roman" w:hAnsi="Times New Roman"/>
    </w:rPr>
  </w:style>
  <w:style w:type="paragraph" w:styleId="T9">
    <w:name w:val="toc 9"/>
    <w:basedOn w:val="Normal"/>
    <w:next w:val="Normal"/>
    <w:autoRedefine/>
    <w:uiPriority w:val="39"/>
    <w:semiHidden/>
    <w:unhideWhenUsed/>
    <w:locked/>
    <w:rsid w:val="00811C7C"/>
    <w:pPr>
      <w:spacing w:after="100"/>
      <w:ind w:left="19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2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image" Target="media/image5.png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23" Type="http://schemas.openxmlformats.org/officeDocument/2006/relationships/image" Target="media/image8.png"/><Relationship Id="rId28" Type="http://schemas.openxmlformats.org/officeDocument/2006/relationships/image" Target="media/image13.jpeg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U\Desktop\tez%20yaz&#305;m%20&#351;ablon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8CF426219AAB44996A9EAF2F0968FE7" ma:contentTypeVersion="9" ma:contentTypeDescription="Yeni belge oluşturun." ma:contentTypeScope="" ma:versionID="2e082ff9cfe33fee114c42e3255968e1">
  <xsd:schema xmlns:xsd="http://www.w3.org/2001/XMLSchema" xmlns:xs="http://www.w3.org/2001/XMLSchema" xmlns:p="http://schemas.microsoft.com/office/2006/metadata/properties" xmlns:ns2="d296a3e0-9b4a-4dfe-9d80-dc01a4d25639" targetNamespace="http://schemas.microsoft.com/office/2006/metadata/properties" ma:root="true" ma:fieldsID="42a0e6f482150d255ac9e5d464ec8536" ns2:_="">
    <xsd:import namespace="d296a3e0-9b4a-4dfe-9d80-dc01a4d25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a3e0-9b4a-4dfe-9d80-dc01a4d25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1BBAA-56A5-45CA-84B5-FEC01D452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6a3e0-9b4a-4dfe-9d80-dc01a4d25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3AF97F-13D1-4B14-8E84-14ABBE106C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4BCABF-A08C-4897-AEC7-96A1C9F3A2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A06B17-AE03-46D7-83C9-816B67A3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tez yazım şablonu</Template>
  <TotalTime>1842</TotalTime>
  <Pages>33</Pages>
  <Words>3490</Words>
  <Characters>19894</Characters>
  <Application>Microsoft Office Word</Application>
  <DocSecurity>0</DocSecurity>
  <Lines>165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Nebi GEDİK</dc:creator>
  <cp:keywords/>
  <cp:lastModifiedBy>HAMİDİYE DİŞ</cp:lastModifiedBy>
  <cp:revision>46</cp:revision>
  <cp:lastPrinted>2019-05-29T10:51:00Z</cp:lastPrinted>
  <dcterms:created xsi:type="dcterms:W3CDTF">2021-05-17T12:32:00Z</dcterms:created>
  <dcterms:modified xsi:type="dcterms:W3CDTF">2022-05-16T08:41:00Z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0x010100B8CF426219AAB44996A9EAF2F0968FE7</vt:lpwstr>
  </property>
</Properties>
</file>